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1"/>
        <w:gridCol w:w="3603"/>
        <w:gridCol w:w="720"/>
        <w:gridCol w:w="5043"/>
        <w:gridCol w:w="5033"/>
      </w:tblGrid>
      <w:tr w:rsidR="008D78A3" w:rsidTr="00C7050E">
        <w:trPr>
          <w:trHeight w:val="270"/>
          <w:jc w:val="center"/>
        </w:trPr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  <w:bookmarkStart w:id="0" w:name="_Hlk516410281"/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:rsidR="008B451F" w:rsidRPr="008B451F" w:rsidRDefault="008B451F" w:rsidP="009D7952">
            <w:pPr>
              <w:pStyle w:val="Heading1"/>
              <w:rPr>
                <w:sz w:val="18"/>
              </w:rPr>
            </w:pPr>
          </w:p>
          <w:p w:rsidR="008D78A3" w:rsidRDefault="008D78A3" w:rsidP="009D7952">
            <w:pPr>
              <w:pStyle w:val="Heading1"/>
            </w:pPr>
            <w:r>
              <w:rPr>
                <w:lang w:val="en-GB" w:eastAsia="en-GB"/>
              </w:rPr>
              <w:drawing>
                <wp:inline distT="0" distB="0" distL="0" distR="0" wp14:anchorId="05CAD6F3" wp14:editId="51A4E5A5">
                  <wp:extent cx="304800" cy="304800"/>
                  <wp:effectExtent l="0" t="0" r="0" b="0"/>
                  <wp:docPr id="14" name="Picture 14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202" descr="ForkAndKn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8A3" w:rsidRPr="006030A1" w:rsidRDefault="008D78A3" w:rsidP="008B451F">
            <w:pPr>
              <w:pStyle w:val="Heading1"/>
              <w:shd w:val="clear" w:color="auto" w:fill="262626" w:themeFill="text1" w:themeFillTint="D9"/>
            </w:pPr>
          </w:p>
          <w:p w:rsidR="001A4528" w:rsidRPr="00F01869" w:rsidRDefault="001A4528" w:rsidP="00216571">
            <w:p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sr-Latn-CS"/>
              </w:rPr>
            </w:pPr>
            <w:bookmarkStart w:id="1" w:name="_GoBack"/>
            <w:r w:rsidRPr="00F01869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At a family type restaurant. Design an a la carte menu with a description of dishes. A family with three small children comes to a restaurant. They discuss the menu with the waiter. They do not know what to order. The waiter explains some children’s dishes on the menu. They decide what they want to order: a main course, a side dish and a dessert and a drink from the menu. The food is n</w:t>
            </w:r>
            <w:r w:rsidR="00A45A5A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ot arriving, the children are hu</w:t>
            </w:r>
            <w:r w:rsidRPr="00F01869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ngry and starting to complain. The parents call the waiter... The children started running and playing throughout the restaurant. Other guests are complaining... They have a short discussion... And the food arrives. They pay their bill and say goodbye to the waiter.</w:t>
            </w:r>
          </w:p>
          <w:bookmarkEnd w:id="1"/>
          <w:p w:rsidR="008D78A3" w:rsidRDefault="008D78A3" w:rsidP="008D78A3"/>
        </w:tc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504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5030" w:type="dxa"/>
            <w:vMerge w:val="restart"/>
          </w:tcPr>
          <w:p w:rsidR="008D78A3" w:rsidRDefault="008D78A3" w:rsidP="008B451F">
            <w:pPr>
              <w:spacing w:after="0" w:line="240" w:lineRule="auto"/>
              <w:jc w:val="center"/>
            </w:pPr>
          </w:p>
        </w:tc>
      </w:tr>
      <w:tr w:rsidR="008D78A3" w:rsidTr="00C7050E">
        <w:trPr>
          <w:trHeight w:val="4140"/>
          <w:jc w:val="center"/>
        </w:trPr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Default="008D78A3" w:rsidP="008D78A3"/>
        </w:tc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5040" w:type="dxa"/>
            <w:vAlign w:val="center"/>
          </w:tcPr>
          <w:p w:rsidR="008B451F" w:rsidRPr="008B451F" w:rsidRDefault="008B451F" w:rsidP="005E776B">
            <w:pPr>
              <w:pStyle w:val="Quote"/>
              <w:rPr>
                <w:sz w:val="28"/>
              </w:rPr>
            </w:pPr>
          </w:p>
          <w:p w:rsidR="008D78A3" w:rsidRDefault="008D78A3" w:rsidP="005E776B">
            <w:pPr>
              <w:pStyle w:val="Quote"/>
            </w:pPr>
            <w:r w:rsidRPr="00F3086C">
              <w:rPr>
                <w:noProof/>
                <w:lang w:val="en-GB" w:eastAsia="en-GB"/>
              </w:rPr>
              <w:drawing>
                <wp:inline distT="0" distB="0" distL="0" distR="0" wp14:anchorId="3E0ABBB7" wp14:editId="3CD02DFA">
                  <wp:extent cx="304800" cy="304800"/>
                  <wp:effectExtent l="0" t="0" r="0" b="0"/>
                  <wp:docPr id="196" name="Graphic 196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8A3" w:rsidRDefault="00F01869" w:rsidP="00F01869">
            <w:pPr>
              <w:pStyle w:val="Quote"/>
            </w:pPr>
            <w:r w:rsidRPr="00003FA2">
              <w:rPr>
                <w:sz w:val="72"/>
                <w:szCs w:val="72"/>
                <w:shd w:val="clear" w:color="auto" w:fill="9F2936" w:themeFill="accent2"/>
              </w:rPr>
              <w:t>Pracitce</w:t>
            </w:r>
          </w:p>
        </w:tc>
        <w:tc>
          <w:tcPr>
            <w:tcW w:w="5030" w:type="dxa"/>
            <w:vMerge/>
          </w:tcPr>
          <w:p w:rsidR="008D78A3" w:rsidRDefault="008D78A3">
            <w:pPr>
              <w:spacing w:after="0" w:line="240" w:lineRule="auto"/>
            </w:pPr>
          </w:p>
        </w:tc>
      </w:tr>
      <w:tr w:rsidR="008D78A3" w:rsidTr="00C7050E">
        <w:trPr>
          <w:trHeight w:val="720"/>
          <w:jc w:val="center"/>
        </w:trPr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504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5030" w:type="dxa"/>
            <w:vMerge/>
          </w:tcPr>
          <w:p w:rsidR="008D78A3" w:rsidRDefault="008D78A3">
            <w:pPr>
              <w:spacing w:after="0" w:line="240" w:lineRule="auto"/>
            </w:pPr>
          </w:p>
        </w:tc>
      </w:tr>
      <w:tr w:rsidR="008D78A3" w:rsidTr="00C7050E">
        <w:trPr>
          <w:trHeight w:val="3060"/>
          <w:jc w:val="center"/>
        </w:trPr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504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5030" w:type="dxa"/>
            <w:vAlign w:val="center"/>
          </w:tcPr>
          <w:p w:rsidR="008D78A3" w:rsidRPr="008B451F" w:rsidRDefault="008D78A3" w:rsidP="009E75C7">
            <w:pPr>
              <w:spacing w:after="0" w:line="240" w:lineRule="auto"/>
              <w:jc w:val="center"/>
              <w:rPr>
                <w:sz w:val="40"/>
              </w:rPr>
            </w:pPr>
          </w:p>
          <w:p w:rsidR="008B451F" w:rsidRDefault="008B451F" w:rsidP="009E75C7">
            <w:pPr>
              <w:spacing w:after="0" w:line="240" w:lineRule="auto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F4380A" wp14:editId="4416C986">
                  <wp:extent cx="2039112" cy="1234440"/>
                  <wp:effectExtent l="0" t="0" r="0" b="3810"/>
                  <wp:docPr id="74" name="Picture 74" descr="Restaurant logo placeho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8A3" w:rsidTr="00C7050E">
        <w:trPr>
          <w:trHeight w:val="2430"/>
          <w:jc w:val="center"/>
        </w:trPr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720" w:type="dxa"/>
          </w:tcPr>
          <w:p w:rsidR="008D78A3" w:rsidRDefault="008D78A3">
            <w:pPr>
              <w:spacing w:after="0" w:line="240" w:lineRule="auto"/>
            </w:pPr>
          </w:p>
        </w:tc>
        <w:tc>
          <w:tcPr>
            <w:tcW w:w="5040" w:type="dxa"/>
            <w:vMerge w:val="restart"/>
            <w:shd w:val="clear" w:color="auto" w:fill="262626" w:themeFill="text1" w:themeFillTint="D9"/>
            <w:vAlign w:val="center"/>
          </w:tcPr>
          <w:p w:rsidR="008D78A3" w:rsidRDefault="008D78A3" w:rsidP="006030A1">
            <w:pPr>
              <w:pStyle w:val="ContactInfo"/>
            </w:pPr>
          </w:p>
        </w:tc>
        <w:tc>
          <w:tcPr>
            <w:tcW w:w="5030" w:type="dxa"/>
            <w:vMerge w:val="restart"/>
          </w:tcPr>
          <w:p w:rsidR="008D78A3" w:rsidRDefault="008D78A3">
            <w:pPr>
              <w:spacing w:after="0" w:line="240" w:lineRule="auto"/>
            </w:pPr>
          </w:p>
        </w:tc>
      </w:tr>
      <w:tr w:rsidR="009E75C7" w:rsidTr="008B451F">
        <w:trPr>
          <w:trHeight w:val="270"/>
          <w:jc w:val="center"/>
        </w:trPr>
        <w:tc>
          <w:tcPr>
            <w:tcW w:w="720" w:type="dxa"/>
          </w:tcPr>
          <w:p w:rsidR="009E75C7" w:rsidRDefault="009E75C7">
            <w:pPr>
              <w:spacing w:after="0" w:line="240" w:lineRule="auto"/>
            </w:pPr>
          </w:p>
        </w:tc>
        <w:tc>
          <w:tcPr>
            <w:tcW w:w="3600" w:type="dxa"/>
          </w:tcPr>
          <w:p w:rsidR="009E75C7" w:rsidRDefault="009E75C7">
            <w:pPr>
              <w:spacing w:after="0" w:line="240" w:lineRule="auto"/>
            </w:pPr>
          </w:p>
        </w:tc>
        <w:tc>
          <w:tcPr>
            <w:tcW w:w="720" w:type="dxa"/>
          </w:tcPr>
          <w:p w:rsidR="009E75C7" w:rsidRDefault="009E75C7">
            <w:pPr>
              <w:spacing w:after="0" w:line="240" w:lineRule="auto"/>
            </w:pPr>
          </w:p>
        </w:tc>
        <w:tc>
          <w:tcPr>
            <w:tcW w:w="5040" w:type="dxa"/>
            <w:vMerge/>
            <w:shd w:val="clear" w:color="auto" w:fill="262626" w:themeFill="text1" w:themeFillTint="D9"/>
          </w:tcPr>
          <w:p w:rsidR="009E75C7" w:rsidRDefault="009E75C7">
            <w:pPr>
              <w:spacing w:after="0" w:line="240" w:lineRule="auto"/>
            </w:pPr>
          </w:p>
        </w:tc>
        <w:tc>
          <w:tcPr>
            <w:tcW w:w="5030" w:type="dxa"/>
            <w:vMerge/>
          </w:tcPr>
          <w:p w:rsidR="009E75C7" w:rsidRDefault="009E75C7">
            <w:pPr>
              <w:spacing w:after="0" w:line="240" w:lineRule="auto"/>
            </w:pPr>
          </w:p>
        </w:tc>
      </w:tr>
      <w:bookmarkEnd w:id="0"/>
    </w:tbl>
    <w:p w:rsidR="00CA7453" w:rsidRPr="00DA57BD" w:rsidRDefault="00CA7453" w:rsidP="00CA7453">
      <w:pPr>
        <w:spacing w:after="0" w:line="240" w:lineRule="auto"/>
        <w:rPr>
          <w:sz w:val="4"/>
        </w:rPr>
      </w:pPr>
      <w:r w:rsidRPr="00DA57BD">
        <w:rPr>
          <w:sz w:val="4"/>
        </w:rPr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21"/>
        <w:gridCol w:w="3603"/>
        <w:gridCol w:w="720"/>
        <w:gridCol w:w="2477"/>
        <w:gridCol w:w="2567"/>
        <w:gridCol w:w="720"/>
        <w:gridCol w:w="3692"/>
        <w:gridCol w:w="620"/>
      </w:tblGrid>
      <w:tr w:rsidR="006124D0" w:rsidTr="00C7050E">
        <w:trPr>
          <w:trHeight w:val="270"/>
          <w:jc w:val="center"/>
        </w:trPr>
        <w:tc>
          <w:tcPr>
            <w:tcW w:w="720" w:type="dxa"/>
          </w:tcPr>
          <w:p w:rsidR="006124D0" w:rsidRDefault="006124D0" w:rsidP="00914A1E">
            <w:pPr>
              <w:spacing w:after="0" w:line="240" w:lineRule="auto"/>
            </w:pPr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:rsidR="00C7050E" w:rsidRPr="00C7050E" w:rsidRDefault="00C7050E" w:rsidP="009D7952">
            <w:pPr>
              <w:pStyle w:val="Heading1"/>
              <w:rPr>
                <w:sz w:val="18"/>
              </w:rPr>
            </w:pPr>
          </w:p>
          <w:p w:rsidR="006124D0" w:rsidRPr="009D7952" w:rsidRDefault="006124D0" w:rsidP="009D7952">
            <w:pPr>
              <w:pStyle w:val="Heading1"/>
            </w:pPr>
            <w:r w:rsidRPr="009D7952">
              <w:rPr>
                <w:lang w:val="en-GB" w:eastAsia="en-GB"/>
              </w:rPr>
              <w:drawing>
                <wp:inline distT="0" distB="0" distL="0" distR="0" wp14:anchorId="3745A255" wp14:editId="057162A3">
                  <wp:extent cx="304800" cy="304800"/>
                  <wp:effectExtent l="0" t="0" r="0" b="0"/>
                  <wp:docPr id="197" name="Graphic 197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24D0" w:rsidRDefault="006124D0" w:rsidP="009D7952"/>
        </w:tc>
        <w:tc>
          <w:tcPr>
            <w:tcW w:w="720" w:type="dxa"/>
          </w:tcPr>
          <w:p w:rsidR="006124D0" w:rsidRDefault="006124D0" w:rsidP="00914A1E">
            <w:pPr>
              <w:spacing w:after="0" w:line="240" w:lineRule="auto"/>
            </w:pPr>
          </w:p>
        </w:tc>
        <w:tc>
          <w:tcPr>
            <w:tcW w:w="5040" w:type="dxa"/>
            <w:gridSpan w:val="2"/>
          </w:tcPr>
          <w:p w:rsidR="006124D0" w:rsidRDefault="006124D0" w:rsidP="00914A1E">
            <w:pPr>
              <w:spacing w:after="0" w:line="240" w:lineRule="auto"/>
            </w:pPr>
          </w:p>
        </w:tc>
        <w:tc>
          <w:tcPr>
            <w:tcW w:w="720" w:type="dxa"/>
          </w:tcPr>
          <w:p w:rsidR="006124D0" w:rsidRDefault="006124D0" w:rsidP="00914A1E">
            <w:pPr>
              <w:spacing w:after="0" w:line="240" w:lineRule="auto"/>
            </w:pPr>
          </w:p>
        </w:tc>
        <w:tc>
          <w:tcPr>
            <w:tcW w:w="3690" w:type="dxa"/>
            <w:vMerge w:val="restart"/>
            <w:shd w:val="clear" w:color="auto" w:fill="262626" w:themeFill="text1" w:themeFillTint="D9"/>
          </w:tcPr>
          <w:p w:rsidR="00C7050E" w:rsidRPr="00C7050E" w:rsidRDefault="00C7050E" w:rsidP="006124D0">
            <w:pPr>
              <w:pStyle w:val="Heading1"/>
              <w:rPr>
                <w:sz w:val="22"/>
              </w:rPr>
            </w:pPr>
          </w:p>
          <w:p w:rsidR="006124D0" w:rsidRPr="009D7952" w:rsidRDefault="006124D0" w:rsidP="006124D0">
            <w:pPr>
              <w:pStyle w:val="Heading1"/>
            </w:pPr>
            <w:r w:rsidRPr="009D7952">
              <w:rPr>
                <w:lang w:val="en-GB" w:eastAsia="en-GB"/>
              </w:rPr>
              <w:drawing>
                <wp:inline distT="0" distB="0" distL="0" distR="0" wp14:anchorId="69E1ACD4" wp14:editId="11B021E7">
                  <wp:extent cx="304800" cy="304800"/>
                  <wp:effectExtent l="0" t="0" r="0" b="0"/>
                  <wp:docPr id="31" name="Graphic 31" descr="ForkAnd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id w:val="-1036038622"/>
              <w:placeholder>
                <w:docPart w:val="583F949E60404149A819DFB13F942A96"/>
              </w:placeholder>
              <w:temporary/>
              <w:showingPlcHdr/>
              <w15:appearance w15:val="hidden"/>
            </w:sdtPr>
            <w:sdtEndPr/>
            <w:sdtContent>
              <w:p w:rsidR="006124D0" w:rsidRDefault="006124D0" w:rsidP="006124D0">
                <w:pPr>
                  <w:pStyle w:val="Heading1"/>
                </w:pPr>
                <w:r w:rsidRPr="009D7952">
                  <w:t>Title Goes Here</w:t>
                </w:r>
              </w:p>
            </w:sdtContent>
          </w:sdt>
        </w:tc>
        <w:tc>
          <w:tcPr>
            <w:tcW w:w="620" w:type="dxa"/>
          </w:tcPr>
          <w:p w:rsidR="006124D0" w:rsidRDefault="006124D0" w:rsidP="00914A1E">
            <w:pPr>
              <w:spacing w:after="0" w:line="240" w:lineRule="auto"/>
            </w:pPr>
          </w:p>
        </w:tc>
      </w:tr>
      <w:tr w:rsidR="008D78A3" w:rsidTr="00C7050E">
        <w:trPr>
          <w:trHeight w:val="1181"/>
          <w:jc w:val="center"/>
        </w:trPr>
        <w:tc>
          <w:tcPr>
            <w:tcW w:w="720" w:type="dxa"/>
            <w:vMerge w:val="restart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Default="008D78A3" w:rsidP="00203BF9"/>
        </w:tc>
        <w:tc>
          <w:tcPr>
            <w:tcW w:w="720" w:type="dxa"/>
            <w:vMerge w:val="restart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vMerge w:val="restart"/>
            <w:tcBorders>
              <w:bottom w:val="nil"/>
            </w:tcBorders>
            <w:vAlign w:val="center"/>
          </w:tcPr>
          <w:p w:rsidR="008D78A3" w:rsidRDefault="008D78A3" w:rsidP="005F09B8"/>
        </w:tc>
        <w:tc>
          <w:tcPr>
            <w:tcW w:w="2565" w:type="dxa"/>
            <w:vMerge w:val="restart"/>
            <w:tcBorders>
              <w:bottom w:val="nil"/>
            </w:tcBorders>
            <w:vAlign w:val="bottom"/>
          </w:tcPr>
          <w:p w:rsidR="008D78A3" w:rsidRDefault="008D78A3" w:rsidP="00203BF9"/>
        </w:tc>
        <w:tc>
          <w:tcPr>
            <w:tcW w:w="720" w:type="dxa"/>
            <w:vMerge w:val="restart"/>
            <w:tcBorders>
              <w:bottom w:val="nil"/>
            </w:tcBorders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9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620" w:type="dxa"/>
            <w:vMerge w:val="restart"/>
            <w:tcBorders>
              <w:bottom w:val="nil"/>
            </w:tcBorders>
          </w:tcPr>
          <w:p w:rsidR="008D78A3" w:rsidRDefault="008D78A3" w:rsidP="00914A1E">
            <w:pPr>
              <w:spacing w:after="0" w:line="240" w:lineRule="auto"/>
            </w:pPr>
          </w:p>
        </w:tc>
      </w:tr>
      <w:tr w:rsidR="008D78A3" w:rsidTr="00DA57BD">
        <w:trPr>
          <w:trHeight w:val="324"/>
          <w:jc w:val="center"/>
        </w:trPr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Default="008D78A3" w:rsidP="00203BF9"/>
        </w:tc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vMerge/>
            <w:tcBorders>
              <w:bottom w:val="nil"/>
            </w:tcBorders>
            <w:vAlign w:val="center"/>
          </w:tcPr>
          <w:p w:rsidR="008D78A3" w:rsidRDefault="008D78A3" w:rsidP="005F09B8"/>
        </w:tc>
        <w:tc>
          <w:tcPr>
            <w:tcW w:w="2565" w:type="dxa"/>
            <w:vMerge/>
            <w:tcBorders>
              <w:bottom w:val="nil"/>
            </w:tcBorders>
            <w:vAlign w:val="bottom"/>
          </w:tcPr>
          <w:p w:rsidR="008D78A3" w:rsidRDefault="008D78A3" w:rsidP="00203BF9"/>
        </w:tc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90" w:type="dxa"/>
            <w:vMerge w:val="restart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262626" w:themeFill="text1" w:themeFillTint="D9"/>
              <w:tblLayout w:type="fixed"/>
              <w:tblLook w:val="04A0" w:firstRow="1" w:lastRow="0" w:firstColumn="1" w:lastColumn="0" w:noHBand="0" w:noVBand="1"/>
            </w:tblPr>
            <w:tblGrid>
              <w:gridCol w:w="2785"/>
              <w:gridCol w:w="895"/>
            </w:tblGrid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sdt>
                  <w:sdtPr>
                    <w:id w:val="1931308678"/>
                    <w:placeholder>
                      <w:docPart w:val="4D335C54E1D24DB3B4A96C89D4021DBD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8D78A3" w:rsidRPr="00EF6A99" w:rsidRDefault="008D78A3" w:rsidP="006124D0">
                      <w:pPr>
                        <w:pStyle w:val="ItemName"/>
                      </w:pPr>
                      <w:r w:rsidRPr="00EF6A99">
                        <w:t>Item</w:t>
                      </w:r>
                    </w:p>
                  </w:sdtContent>
                </w:sdt>
                <w:sdt>
                  <w:sdtPr>
                    <w:id w:val="-2021696078"/>
                    <w:placeholder>
                      <w:docPart w:val="4B4EF6D3FD02487891DCE9BF6B4987C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8D78A3" w:rsidRDefault="008D78A3" w:rsidP="006124D0">
                      <w:pPr>
                        <w:pStyle w:val="ItemDescription"/>
                      </w:pPr>
                      <w:r w:rsidRPr="00EF6A99">
                        <w:t>Item Description</w:t>
                      </w:r>
                    </w:p>
                  </w:sdtContent>
                </w:sdt>
              </w:tc>
              <w:sdt>
                <w:sdtPr>
                  <w:id w:val="-776095554"/>
                  <w:placeholder>
                    <w:docPart w:val="70064EFE651C48319E36D24279CA71B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6124D0">
                        <w:t>$0.00</w:t>
                      </w:r>
                    </w:p>
                  </w:tc>
                </w:sdtContent>
              </w:sdt>
            </w:tr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6124D0" w:rsidRDefault="00E010E1" w:rsidP="006124D0">
                  <w:pPr>
                    <w:pStyle w:val="ItemName"/>
                  </w:pPr>
                  <w:sdt>
                    <w:sdtPr>
                      <w:id w:val="1167065140"/>
                      <w:placeholder>
                        <w:docPart w:val="4C1D10FA917E470CA6C708A31C5107A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</w:t>
                      </w:r>
                    </w:sdtContent>
                  </w:sdt>
                </w:p>
                <w:p w:rsidR="008D78A3" w:rsidRDefault="00E010E1" w:rsidP="006124D0">
                  <w:pPr>
                    <w:pStyle w:val="ItemDescription"/>
                  </w:pPr>
                  <w:sdt>
                    <w:sdtPr>
                      <w:id w:val="-1951624830"/>
                      <w:placeholder>
                        <w:docPart w:val="A87F5436777842BC9A5A64C24F74A7F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 Description</w:t>
                      </w:r>
                    </w:sdtContent>
                  </w:sdt>
                </w:p>
              </w:tc>
              <w:sdt>
                <w:sdtPr>
                  <w:id w:val="622573837"/>
                  <w:placeholder>
                    <w:docPart w:val="D867719EFB904218B83172582102ED2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EF6A99">
                        <w:t>$0.00</w:t>
                      </w:r>
                    </w:p>
                  </w:tc>
                </w:sdtContent>
              </w:sdt>
            </w:tr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6124D0" w:rsidRDefault="00E010E1" w:rsidP="006124D0">
                  <w:pPr>
                    <w:pStyle w:val="ItemName"/>
                  </w:pPr>
                  <w:sdt>
                    <w:sdtPr>
                      <w:id w:val="-1753264532"/>
                      <w:placeholder>
                        <w:docPart w:val="588C4CA2AE41481BB1F5B8B458C6F88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</w:t>
                      </w:r>
                    </w:sdtContent>
                  </w:sdt>
                </w:p>
                <w:p w:rsidR="008D78A3" w:rsidRDefault="00E010E1" w:rsidP="006124D0">
                  <w:pPr>
                    <w:pStyle w:val="ItemDescription"/>
                  </w:pPr>
                  <w:sdt>
                    <w:sdtPr>
                      <w:id w:val="-1266067254"/>
                      <w:placeholder>
                        <w:docPart w:val="BF3BEBD053144EBFBFA1CDAAAB1F91C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 Description</w:t>
                      </w:r>
                    </w:sdtContent>
                  </w:sdt>
                </w:p>
              </w:tc>
              <w:sdt>
                <w:sdtPr>
                  <w:id w:val="-1360662899"/>
                  <w:placeholder>
                    <w:docPart w:val="82FA96F0744C4ADA92499A5ABC36300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EF6A99">
                        <w:t>$0.00</w:t>
                      </w:r>
                    </w:p>
                  </w:tc>
                </w:sdtContent>
              </w:sdt>
            </w:tr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6124D0" w:rsidRDefault="00E010E1" w:rsidP="006124D0">
                  <w:pPr>
                    <w:pStyle w:val="ItemName"/>
                  </w:pPr>
                  <w:sdt>
                    <w:sdtPr>
                      <w:id w:val="-1169087599"/>
                      <w:placeholder>
                        <w:docPart w:val="E2692ED9A6D64784BB1B4BC5C56D1968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</w:t>
                      </w:r>
                    </w:sdtContent>
                  </w:sdt>
                </w:p>
                <w:p w:rsidR="008D78A3" w:rsidRDefault="00E010E1" w:rsidP="006124D0">
                  <w:pPr>
                    <w:pStyle w:val="ItemDescription"/>
                  </w:pPr>
                  <w:sdt>
                    <w:sdtPr>
                      <w:id w:val="1768969902"/>
                      <w:placeholder>
                        <w:docPart w:val="F54E715460494383A05ADE9E7AD42F8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 Description</w:t>
                      </w:r>
                    </w:sdtContent>
                  </w:sdt>
                </w:p>
              </w:tc>
              <w:sdt>
                <w:sdtPr>
                  <w:id w:val="222876182"/>
                  <w:placeholder>
                    <w:docPart w:val="BD4D82223DC44789A0ED12D465EEE1E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EF6A99">
                        <w:t>$0.00</w:t>
                      </w:r>
                    </w:p>
                  </w:tc>
                </w:sdtContent>
              </w:sdt>
            </w:tr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6124D0" w:rsidRDefault="00E010E1" w:rsidP="006124D0">
                  <w:pPr>
                    <w:pStyle w:val="ItemName"/>
                  </w:pPr>
                  <w:sdt>
                    <w:sdtPr>
                      <w:id w:val="2086799929"/>
                      <w:placeholder>
                        <w:docPart w:val="0B21BA263177461480E5AEC3C7CE617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</w:t>
                      </w:r>
                    </w:sdtContent>
                  </w:sdt>
                </w:p>
                <w:p w:rsidR="008D78A3" w:rsidRDefault="00E010E1" w:rsidP="006124D0">
                  <w:pPr>
                    <w:pStyle w:val="ItemDescription"/>
                  </w:pPr>
                  <w:sdt>
                    <w:sdtPr>
                      <w:id w:val="977643911"/>
                      <w:placeholder>
                        <w:docPart w:val="0CAF1FAF77204B15AAACEC9C2195EB41"/>
                      </w:placeholder>
                      <w:temporary/>
                      <w15:appearance w15:val="hidden"/>
                    </w:sdtPr>
                    <w:sdtEndPr/>
                    <w:sdtContent>
                      <w:r w:rsidR="008D78A3" w:rsidRPr="006124D0">
                        <w:t>Item Description</w:t>
                      </w:r>
                    </w:sdtContent>
                  </w:sdt>
                </w:p>
              </w:tc>
              <w:sdt>
                <w:sdtPr>
                  <w:id w:val="-2048677547"/>
                  <w:placeholder>
                    <w:docPart w:val="B0CD3C8C06A74F94AC9DB04FB68A843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EF6A99">
                        <w:t>$0.00</w:t>
                      </w:r>
                    </w:p>
                  </w:tc>
                </w:sdtContent>
              </w:sdt>
            </w:tr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6124D0" w:rsidRDefault="00E010E1" w:rsidP="006124D0">
                  <w:pPr>
                    <w:pStyle w:val="ItemName"/>
                  </w:pPr>
                  <w:sdt>
                    <w:sdtPr>
                      <w:id w:val="1745685889"/>
                      <w:placeholder>
                        <w:docPart w:val="1C30C3DC300B4935B3223280F3EED38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</w:t>
                      </w:r>
                    </w:sdtContent>
                  </w:sdt>
                </w:p>
                <w:p w:rsidR="008D78A3" w:rsidRDefault="00E010E1" w:rsidP="006124D0">
                  <w:pPr>
                    <w:pStyle w:val="ItemDescription"/>
                  </w:pPr>
                  <w:sdt>
                    <w:sdtPr>
                      <w:id w:val="1601526905"/>
                      <w:placeholder>
                        <w:docPart w:val="C57216147D784FB6B971CCCF9C1D2BC9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 Description</w:t>
                      </w:r>
                    </w:sdtContent>
                  </w:sdt>
                </w:p>
              </w:tc>
              <w:sdt>
                <w:sdtPr>
                  <w:id w:val="1144237890"/>
                  <w:placeholder>
                    <w:docPart w:val="5A256C79C45245FE99E46CD4CA56848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EF6A99">
                        <w:t>$0.00</w:t>
                      </w:r>
                    </w:p>
                  </w:tc>
                </w:sdtContent>
              </w:sdt>
            </w:tr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6124D0" w:rsidRDefault="00E010E1" w:rsidP="006124D0">
                  <w:pPr>
                    <w:pStyle w:val="ItemName"/>
                  </w:pPr>
                  <w:sdt>
                    <w:sdtPr>
                      <w:id w:val="372128108"/>
                      <w:placeholder>
                        <w:docPart w:val="0EDF44BD380145EE97BF6848342D669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</w:t>
                      </w:r>
                    </w:sdtContent>
                  </w:sdt>
                </w:p>
                <w:p w:rsidR="008D78A3" w:rsidRDefault="00E010E1" w:rsidP="006124D0">
                  <w:pPr>
                    <w:pStyle w:val="ItemDescription"/>
                  </w:pPr>
                  <w:sdt>
                    <w:sdtPr>
                      <w:id w:val="1752316976"/>
                      <w:placeholder>
                        <w:docPart w:val="3917A964A83146CFB94E7E3598D33B0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 Description</w:t>
                      </w:r>
                    </w:sdtContent>
                  </w:sdt>
                </w:p>
              </w:tc>
              <w:sdt>
                <w:sdtPr>
                  <w:id w:val="257948170"/>
                  <w:placeholder>
                    <w:docPart w:val="99DCF9B20B5E4A2FB7C7D4669C2C938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EF6A99">
                        <w:t>$0.00</w:t>
                      </w:r>
                    </w:p>
                  </w:tc>
                </w:sdtContent>
              </w:sdt>
            </w:tr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6124D0" w:rsidRDefault="00E010E1" w:rsidP="006124D0">
                  <w:pPr>
                    <w:pStyle w:val="ItemName"/>
                  </w:pPr>
                  <w:sdt>
                    <w:sdtPr>
                      <w:id w:val="1484890647"/>
                      <w:placeholder>
                        <w:docPart w:val="A4EC0FF83C7446139F4FF39B4E99D350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</w:t>
                      </w:r>
                    </w:sdtContent>
                  </w:sdt>
                </w:p>
                <w:p w:rsidR="008D78A3" w:rsidRDefault="00E010E1" w:rsidP="006124D0">
                  <w:pPr>
                    <w:pStyle w:val="ItemDescription"/>
                  </w:pPr>
                  <w:sdt>
                    <w:sdtPr>
                      <w:id w:val="2119329861"/>
                      <w:placeholder>
                        <w:docPart w:val="3ACFF7A7740449B6B7ECBDE6BA11172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 Description</w:t>
                      </w:r>
                    </w:sdtContent>
                  </w:sdt>
                </w:p>
              </w:tc>
              <w:sdt>
                <w:sdtPr>
                  <w:id w:val="1874259560"/>
                  <w:placeholder>
                    <w:docPart w:val="9E6BC6C82513490BA697BB209070C36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EF6A99">
                        <w:t>$0.00</w:t>
                      </w:r>
                    </w:p>
                  </w:tc>
                </w:sdtContent>
              </w:sdt>
            </w:tr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6124D0" w:rsidRDefault="00E010E1" w:rsidP="006124D0">
                  <w:pPr>
                    <w:pStyle w:val="ItemName"/>
                  </w:pPr>
                  <w:sdt>
                    <w:sdtPr>
                      <w:id w:val="266042712"/>
                      <w:placeholder>
                        <w:docPart w:val="E388A29C2C544184BBE7DA2C0B5181C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</w:t>
                      </w:r>
                    </w:sdtContent>
                  </w:sdt>
                </w:p>
                <w:p w:rsidR="008D78A3" w:rsidRDefault="00E010E1" w:rsidP="006124D0">
                  <w:pPr>
                    <w:pStyle w:val="ItemDescription"/>
                  </w:pPr>
                  <w:sdt>
                    <w:sdtPr>
                      <w:id w:val="-632020932"/>
                      <w:placeholder>
                        <w:docPart w:val="BC15E354E67049A39E783762EFCE4121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 Description</w:t>
                      </w:r>
                    </w:sdtContent>
                  </w:sdt>
                </w:p>
              </w:tc>
              <w:sdt>
                <w:sdtPr>
                  <w:id w:val="699515247"/>
                  <w:placeholder>
                    <w:docPart w:val="C45C80CDA1A549F398F4088447E439C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EF6A99">
                        <w:t>$0.00</w:t>
                      </w:r>
                    </w:p>
                  </w:tc>
                </w:sdtContent>
              </w:sdt>
            </w:tr>
            <w:tr w:rsidR="008D78A3" w:rsidTr="00C7050E">
              <w:trPr>
                <w:trHeight w:val="880"/>
              </w:trPr>
              <w:tc>
                <w:tcPr>
                  <w:tcW w:w="2785" w:type="dxa"/>
                  <w:shd w:val="clear" w:color="auto" w:fill="262626" w:themeFill="text1" w:themeFillTint="D9"/>
                  <w:vAlign w:val="bottom"/>
                </w:tcPr>
                <w:p w:rsidR="008D78A3" w:rsidRPr="006124D0" w:rsidRDefault="00E010E1" w:rsidP="006124D0">
                  <w:pPr>
                    <w:pStyle w:val="ItemName"/>
                  </w:pPr>
                  <w:sdt>
                    <w:sdtPr>
                      <w:id w:val="1886601231"/>
                      <w:placeholder>
                        <w:docPart w:val="3CBC54FE633349BA9C8D62492AD48AF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</w:t>
                      </w:r>
                    </w:sdtContent>
                  </w:sdt>
                </w:p>
                <w:p w:rsidR="008D78A3" w:rsidRDefault="00E010E1" w:rsidP="006124D0">
                  <w:pPr>
                    <w:pStyle w:val="ItemDescription"/>
                  </w:pPr>
                  <w:sdt>
                    <w:sdtPr>
                      <w:id w:val="971021520"/>
                      <w:placeholder>
                        <w:docPart w:val="DCA23909EC174F8D927B7895BB75E9DE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D78A3" w:rsidRPr="006124D0">
                        <w:t>Item Description</w:t>
                      </w:r>
                    </w:sdtContent>
                  </w:sdt>
                </w:p>
              </w:tc>
              <w:sdt>
                <w:sdtPr>
                  <w:id w:val="-2096932329"/>
                  <w:placeholder>
                    <w:docPart w:val="DD6428B81BF04A27ABDFF6387C0FD5A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95" w:type="dxa"/>
                      <w:shd w:val="clear" w:color="auto" w:fill="262626" w:themeFill="text1" w:themeFillTint="D9"/>
                      <w:vAlign w:val="bottom"/>
                    </w:tcPr>
                    <w:p w:rsidR="008D78A3" w:rsidRDefault="008D78A3" w:rsidP="006124D0">
                      <w:pPr>
                        <w:pStyle w:val="ItemCost"/>
                      </w:pPr>
                      <w:r w:rsidRPr="00EF6A99">
                        <w:t>$0.00</w:t>
                      </w:r>
                    </w:p>
                  </w:tc>
                </w:sdtContent>
              </w:sdt>
            </w:tr>
          </w:tbl>
          <w:p w:rsidR="008D78A3" w:rsidRPr="00EF6A99" w:rsidRDefault="008D78A3" w:rsidP="00EF6A99">
            <w:pPr>
              <w:pStyle w:val="ItemCost"/>
              <w:jc w:val="left"/>
            </w:pPr>
          </w:p>
        </w:tc>
        <w:tc>
          <w:tcPr>
            <w:tcW w:w="6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</w:tr>
      <w:tr w:rsidR="008D78A3" w:rsidTr="00C7050E">
        <w:trPr>
          <w:trHeight w:val="1258"/>
          <w:jc w:val="center"/>
        </w:trPr>
        <w:tc>
          <w:tcPr>
            <w:tcW w:w="720" w:type="dxa"/>
            <w:vMerge/>
          </w:tcPr>
          <w:p w:rsidR="008D78A3" w:rsidRDefault="008D78A3" w:rsidP="00EF6A99">
            <w:pPr>
              <w:spacing w:after="0" w:line="240" w:lineRule="auto"/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Default="008D78A3" w:rsidP="00EF6A99"/>
        </w:tc>
        <w:tc>
          <w:tcPr>
            <w:tcW w:w="720" w:type="dxa"/>
            <w:vMerge/>
          </w:tcPr>
          <w:p w:rsidR="008D78A3" w:rsidRDefault="008D78A3" w:rsidP="00EF6A99">
            <w:pPr>
              <w:spacing w:after="0" w:line="240" w:lineRule="auto"/>
            </w:pPr>
          </w:p>
        </w:tc>
        <w:sdt>
          <w:sdtPr>
            <w:id w:val="-744493744"/>
            <w:placeholder>
              <w:docPart w:val="4987E17870F245C88852A1A086CAD4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75" w:type="dxa"/>
                <w:tcBorders>
                  <w:bottom w:val="nil"/>
                </w:tcBorders>
                <w:shd w:val="clear" w:color="auto" w:fill="262626" w:themeFill="text1" w:themeFillTint="D9"/>
              </w:tcPr>
              <w:p w:rsidR="008D78A3" w:rsidRDefault="008D78A3" w:rsidP="006124D0">
                <w:pPr>
                  <w:pStyle w:val="Caption"/>
                </w:pPr>
                <w:r w:rsidRPr="006124D0">
                  <w:t>Describe the dish here</w:t>
                </w:r>
              </w:p>
            </w:tc>
          </w:sdtContent>
        </w:sdt>
        <w:sdt>
          <w:sdtPr>
            <w:id w:val="1305118657"/>
            <w:placeholder>
              <w:docPart w:val="4987E17870F245C88852A1A086CAD4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65" w:type="dxa"/>
                <w:tcBorders>
                  <w:bottom w:val="nil"/>
                </w:tcBorders>
                <w:shd w:val="clear" w:color="auto" w:fill="262626" w:themeFill="text1" w:themeFillTint="D9"/>
              </w:tcPr>
              <w:p w:rsidR="008D78A3" w:rsidRDefault="00436529" w:rsidP="006124D0">
                <w:pPr>
                  <w:pStyle w:val="Caption"/>
                </w:pPr>
                <w:r w:rsidRPr="006124D0">
                  <w:t>Describe the dish here</w:t>
                </w:r>
              </w:p>
            </w:tc>
          </w:sdtContent>
        </w:sdt>
        <w:tc>
          <w:tcPr>
            <w:tcW w:w="720" w:type="dxa"/>
            <w:vMerge/>
            <w:tcBorders>
              <w:bottom w:val="nil"/>
            </w:tcBorders>
          </w:tcPr>
          <w:p w:rsidR="008D78A3" w:rsidRDefault="008D78A3" w:rsidP="00EF6A99">
            <w:pPr>
              <w:spacing w:after="0" w:line="240" w:lineRule="auto"/>
            </w:pPr>
          </w:p>
        </w:tc>
        <w:tc>
          <w:tcPr>
            <w:tcW w:w="3690" w:type="dxa"/>
            <w:vMerge/>
            <w:tcBorders>
              <w:bottom w:val="nil"/>
            </w:tcBorders>
            <w:vAlign w:val="bottom"/>
          </w:tcPr>
          <w:p w:rsidR="008D78A3" w:rsidRDefault="008D78A3" w:rsidP="00EF6A99">
            <w:pPr>
              <w:pStyle w:val="ItemCost"/>
            </w:pPr>
          </w:p>
        </w:tc>
        <w:tc>
          <w:tcPr>
            <w:tcW w:w="620" w:type="dxa"/>
            <w:vMerge/>
            <w:tcBorders>
              <w:bottom w:val="nil"/>
            </w:tcBorders>
          </w:tcPr>
          <w:p w:rsidR="008D78A3" w:rsidRDefault="008D78A3" w:rsidP="00EF6A99">
            <w:pPr>
              <w:spacing w:after="0" w:line="240" w:lineRule="auto"/>
            </w:pPr>
          </w:p>
        </w:tc>
      </w:tr>
      <w:tr w:rsidR="008D78A3" w:rsidTr="00C7050E">
        <w:trPr>
          <w:trHeight w:val="2515"/>
          <w:jc w:val="center"/>
        </w:trPr>
        <w:tc>
          <w:tcPr>
            <w:tcW w:w="720" w:type="dxa"/>
            <w:vMerge/>
          </w:tcPr>
          <w:p w:rsidR="008D78A3" w:rsidRDefault="008D78A3" w:rsidP="00EF6A99">
            <w:pPr>
              <w:spacing w:after="0" w:line="240" w:lineRule="auto"/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Default="008D78A3" w:rsidP="00EF6A99">
            <w:pPr>
              <w:spacing w:after="0" w:line="240" w:lineRule="auto"/>
            </w:pPr>
          </w:p>
        </w:tc>
        <w:tc>
          <w:tcPr>
            <w:tcW w:w="720" w:type="dxa"/>
            <w:vMerge/>
          </w:tcPr>
          <w:p w:rsidR="008D78A3" w:rsidRDefault="008D78A3" w:rsidP="00EF6A99">
            <w:pPr>
              <w:spacing w:after="0" w:line="240" w:lineRule="auto"/>
            </w:pPr>
          </w:p>
        </w:tc>
        <w:tc>
          <w:tcPr>
            <w:tcW w:w="2475" w:type="dxa"/>
            <w:tcBorders>
              <w:bottom w:val="nil"/>
            </w:tcBorders>
          </w:tcPr>
          <w:p w:rsidR="008D78A3" w:rsidRDefault="008D78A3" w:rsidP="00EF6A99">
            <w:pPr>
              <w:spacing w:after="0" w:line="240" w:lineRule="auto"/>
            </w:pPr>
          </w:p>
        </w:tc>
        <w:tc>
          <w:tcPr>
            <w:tcW w:w="2565" w:type="dxa"/>
            <w:tcBorders>
              <w:bottom w:val="nil"/>
            </w:tcBorders>
          </w:tcPr>
          <w:p w:rsidR="008D78A3" w:rsidRDefault="008D78A3" w:rsidP="00EF6A99">
            <w:pPr>
              <w:spacing w:after="0" w:line="240" w:lineRule="auto"/>
            </w:pPr>
          </w:p>
        </w:tc>
        <w:tc>
          <w:tcPr>
            <w:tcW w:w="720" w:type="dxa"/>
            <w:tcBorders>
              <w:bottom w:val="nil"/>
            </w:tcBorders>
          </w:tcPr>
          <w:p w:rsidR="008D78A3" w:rsidRDefault="008D78A3" w:rsidP="00EF6A99">
            <w:pPr>
              <w:spacing w:after="0" w:line="240" w:lineRule="auto"/>
            </w:pPr>
          </w:p>
        </w:tc>
        <w:tc>
          <w:tcPr>
            <w:tcW w:w="3690" w:type="dxa"/>
            <w:vMerge/>
            <w:tcBorders>
              <w:bottom w:val="nil"/>
            </w:tcBorders>
            <w:vAlign w:val="bottom"/>
          </w:tcPr>
          <w:p w:rsidR="008D78A3" w:rsidRDefault="008D78A3" w:rsidP="00EF6A99">
            <w:pPr>
              <w:pStyle w:val="ItemCost"/>
            </w:pPr>
          </w:p>
        </w:tc>
        <w:tc>
          <w:tcPr>
            <w:tcW w:w="620" w:type="dxa"/>
            <w:tcBorders>
              <w:bottom w:val="nil"/>
            </w:tcBorders>
          </w:tcPr>
          <w:p w:rsidR="008D78A3" w:rsidRDefault="008D78A3" w:rsidP="00EF6A99">
            <w:pPr>
              <w:spacing w:after="0" w:line="240" w:lineRule="auto"/>
            </w:pPr>
          </w:p>
        </w:tc>
      </w:tr>
      <w:tr w:rsidR="008D78A3" w:rsidTr="00C7050E">
        <w:trPr>
          <w:trHeight w:val="73"/>
          <w:jc w:val="center"/>
        </w:trPr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sdt>
          <w:sdtPr>
            <w:id w:val="2088955534"/>
            <w:placeholder>
              <w:docPart w:val="F86F1D71176E44F2869AD77F3C25F7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75" w:type="dxa"/>
                <w:vMerge w:val="restart"/>
                <w:shd w:val="clear" w:color="auto" w:fill="262626" w:themeFill="text1" w:themeFillTint="D9"/>
              </w:tcPr>
              <w:p w:rsidR="008D78A3" w:rsidRDefault="008D78A3" w:rsidP="006124D0">
                <w:pPr>
                  <w:pStyle w:val="Caption"/>
                </w:pPr>
                <w:r w:rsidRPr="006124D0">
                  <w:t>Describe the dish here</w:t>
                </w:r>
              </w:p>
            </w:tc>
          </w:sdtContent>
        </w:sdt>
        <w:sdt>
          <w:sdtPr>
            <w:id w:val="1214782902"/>
            <w:placeholder>
              <w:docPart w:val="F86F1D71176E44F2869AD77F3C25F7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65" w:type="dxa"/>
                <w:vMerge w:val="restart"/>
                <w:shd w:val="clear" w:color="auto" w:fill="262626" w:themeFill="text1" w:themeFillTint="D9"/>
              </w:tcPr>
              <w:p w:rsidR="008D78A3" w:rsidRDefault="00436529" w:rsidP="006124D0">
                <w:pPr>
                  <w:pStyle w:val="Caption"/>
                </w:pPr>
                <w:r w:rsidRPr="006124D0">
                  <w:t>Describe the dish here</w:t>
                </w:r>
              </w:p>
            </w:tc>
          </w:sdtContent>
        </w:sdt>
        <w:tc>
          <w:tcPr>
            <w:tcW w:w="720" w:type="dxa"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</w:pPr>
          </w:p>
        </w:tc>
        <w:tc>
          <w:tcPr>
            <w:tcW w:w="3690" w:type="dxa"/>
            <w:vMerge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</w:pPr>
          </w:p>
        </w:tc>
        <w:tc>
          <w:tcPr>
            <w:tcW w:w="620" w:type="dxa"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</w:pPr>
          </w:p>
        </w:tc>
      </w:tr>
      <w:tr w:rsidR="008D78A3" w:rsidTr="00C7050E">
        <w:trPr>
          <w:trHeight w:val="999"/>
          <w:jc w:val="center"/>
        </w:trPr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565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5F09B8" w:rsidRDefault="008D78A3" w:rsidP="005F09B8"/>
        </w:tc>
        <w:tc>
          <w:tcPr>
            <w:tcW w:w="720" w:type="dxa"/>
            <w:vMerge w:val="restart"/>
            <w:tcBorders>
              <w:bottom w:val="nil"/>
            </w:tcBorders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20" w:type="dxa"/>
            <w:vMerge w:val="restart"/>
            <w:tcBorders>
              <w:bottom w:val="nil"/>
            </w:tcBorders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D78A3" w:rsidTr="00C7050E">
        <w:trPr>
          <w:trHeight w:val="270"/>
          <w:jc w:val="center"/>
        </w:trPr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vMerge w:val="restart"/>
          </w:tcPr>
          <w:p w:rsidR="008D78A3" w:rsidRPr="00203BF9" w:rsidRDefault="008D78A3" w:rsidP="00203BF9">
            <w:pPr>
              <w:rPr>
                <w:sz w:val="18"/>
              </w:rPr>
            </w:pPr>
          </w:p>
        </w:tc>
        <w:tc>
          <w:tcPr>
            <w:tcW w:w="2565" w:type="dxa"/>
            <w:vMerge w:val="restart"/>
          </w:tcPr>
          <w:p w:rsidR="008D78A3" w:rsidRPr="00203BF9" w:rsidRDefault="008D78A3" w:rsidP="00914A1E">
            <w:pPr>
              <w:spacing w:after="0" w:line="240" w:lineRule="auto"/>
              <w:rPr>
                <w:sz w:val="18"/>
              </w:rPr>
            </w:pPr>
          </w:p>
        </w:tc>
        <w:tc>
          <w:tcPr>
            <w:tcW w:w="720" w:type="dxa"/>
            <w:vMerge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20" w:type="dxa"/>
            <w:vMerge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D78A3" w:rsidTr="008D78A3">
        <w:trPr>
          <w:trHeight w:val="632"/>
          <w:jc w:val="center"/>
        </w:trPr>
        <w:tc>
          <w:tcPr>
            <w:tcW w:w="5040" w:type="dxa"/>
            <w:gridSpan w:val="3"/>
            <w:tcBorders>
              <w:bottom w:val="nil"/>
            </w:tcBorders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vMerge/>
            <w:tcBorders>
              <w:bottom w:val="nil"/>
            </w:tcBorders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565" w:type="dxa"/>
            <w:vMerge/>
            <w:tcBorders>
              <w:bottom w:val="nil"/>
            </w:tcBorders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720" w:type="dxa"/>
            <w:tcBorders>
              <w:bottom w:val="nil"/>
            </w:tcBorders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20" w:type="dxa"/>
            <w:tcBorders>
              <w:bottom w:val="nil"/>
            </w:tcBorders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D78A3" w:rsidTr="008D78A3">
        <w:trPr>
          <w:trHeight w:val="621"/>
          <w:jc w:val="center"/>
        </w:trPr>
        <w:tc>
          <w:tcPr>
            <w:tcW w:w="5040" w:type="dxa"/>
            <w:gridSpan w:val="3"/>
            <w:vMerge w:val="restart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565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720" w:type="dxa"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690" w:type="dxa"/>
            <w:vMerge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620" w:type="dxa"/>
            <w:vAlign w:val="center"/>
          </w:tcPr>
          <w:p w:rsidR="008D78A3" w:rsidRDefault="008D78A3" w:rsidP="00914A1E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8D78A3" w:rsidTr="00DA57BD">
        <w:trPr>
          <w:trHeight w:val="990"/>
          <w:jc w:val="center"/>
        </w:trPr>
        <w:tc>
          <w:tcPr>
            <w:tcW w:w="5040" w:type="dxa"/>
            <w:gridSpan w:val="3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vMerge/>
            <w:vAlign w:val="center"/>
          </w:tcPr>
          <w:p w:rsidR="008D78A3" w:rsidRDefault="008D78A3" w:rsidP="005F09B8"/>
        </w:tc>
        <w:tc>
          <w:tcPr>
            <w:tcW w:w="2565" w:type="dxa"/>
            <w:vMerge/>
            <w:vAlign w:val="center"/>
          </w:tcPr>
          <w:p w:rsidR="008D78A3" w:rsidRDefault="008D78A3" w:rsidP="005F09B8"/>
        </w:tc>
        <w:tc>
          <w:tcPr>
            <w:tcW w:w="720" w:type="dxa"/>
            <w:vMerge w:val="restart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9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620" w:type="dxa"/>
            <w:vMerge w:val="restart"/>
          </w:tcPr>
          <w:p w:rsidR="008D78A3" w:rsidRDefault="008D78A3" w:rsidP="00914A1E">
            <w:pPr>
              <w:spacing w:after="0" w:line="240" w:lineRule="auto"/>
            </w:pPr>
          </w:p>
        </w:tc>
      </w:tr>
      <w:tr w:rsidR="008D78A3" w:rsidTr="00C7050E">
        <w:trPr>
          <w:trHeight w:val="580"/>
          <w:jc w:val="center"/>
        </w:trPr>
        <w:tc>
          <w:tcPr>
            <w:tcW w:w="5040" w:type="dxa"/>
            <w:gridSpan w:val="3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sdt>
          <w:sdtPr>
            <w:id w:val="1878894609"/>
            <w:placeholder>
              <w:docPart w:val="997F6A1650D144BA939A079FC877B2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75" w:type="dxa"/>
                <w:vMerge w:val="restart"/>
                <w:shd w:val="clear" w:color="auto" w:fill="262626" w:themeFill="text1" w:themeFillTint="D9"/>
              </w:tcPr>
              <w:p w:rsidR="008D78A3" w:rsidRDefault="008D78A3" w:rsidP="006124D0">
                <w:pPr>
                  <w:pStyle w:val="Caption"/>
                </w:pPr>
                <w:r w:rsidRPr="006124D0">
                  <w:t>Describe the dish here</w:t>
                </w:r>
              </w:p>
            </w:tc>
          </w:sdtContent>
        </w:sdt>
        <w:sdt>
          <w:sdtPr>
            <w:id w:val="1680388355"/>
            <w:placeholder>
              <w:docPart w:val="83767BCF3722463D85B384BACE48D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65" w:type="dxa"/>
                <w:vMerge w:val="restart"/>
                <w:shd w:val="clear" w:color="auto" w:fill="262626" w:themeFill="text1" w:themeFillTint="D9"/>
              </w:tcPr>
              <w:p w:rsidR="008D78A3" w:rsidRDefault="008D78A3" w:rsidP="006124D0">
                <w:pPr>
                  <w:pStyle w:val="Caption"/>
                </w:pPr>
                <w:r w:rsidRPr="006124D0">
                  <w:t>Describe the dish here</w:t>
                </w:r>
              </w:p>
            </w:tc>
          </w:sdtContent>
        </w:sdt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9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6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</w:tr>
      <w:tr w:rsidR="008D78A3" w:rsidTr="00DA57BD">
        <w:trPr>
          <w:trHeight w:val="351"/>
          <w:jc w:val="center"/>
        </w:trPr>
        <w:tc>
          <w:tcPr>
            <w:tcW w:w="5040" w:type="dxa"/>
            <w:gridSpan w:val="3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vMerge/>
            <w:shd w:val="clear" w:color="auto" w:fill="262626" w:themeFill="text1" w:themeFillTint="D9"/>
          </w:tcPr>
          <w:p w:rsidR="008D78A3" w:rsidRDefault="008D78A3" w:rsidP="005E776B"/>
        </w:tc>
        <w:tc>
          <w:tcPr>
            <w:tcW w:w="2565" w:type="dxa"/>
            <w:vMerge/>
            <w:shd w:val="clear" w:color="auto" w:fill="262626" w:themeFill="text1" w:themeFillTint="D9"/>
          </w:tcPr>
          <w:p w:rsidR="008D78A3" w:rsidRDefault="008D78A3" w:rsidP="005E776B"/>
        </w:tc>
        <w:tc>
          <w:tcPr>
            <w:tcW w:w="7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3690" w:type="dxa"/>
          </w:tcPr>
          <w:p w:rsidR="008D78A3" w:rsidRDefault="008D78A3" w:rsidP="00914A1E">
            <w:pPr>
              <w:spacing w:after="0" w:line="240" w:lineRule="auto"/>
            </w:pPr>
          </w:p>
        </w:tc>
        <w:tc>
          <w:tcPr>
            <w:tcW w:w="620" w:type="dxa"/>
            <w:vMerge/>
          </w:tcPr>
          <w:p w:rsidR="008D78A3" w:rsidRDefault="008D78A3" w:rsidP="00914A1E">
            <w:pPr>
              <w:spacing w:after="0" w:line="240" w:lineRule="auto"/>
            </w:pPr>
          </w:p>
        </w:tc>
      </w:tr>
      <w:tr w:rsidR="00EF6A99" w:rsidRPr="00203BF9" w:rsidTr="00C7050E">
        <w:trPr>
          <w:trHeight w:val="144"/>
          <w:jc w:val="center"/>
        </w:trPr>
        <w:tc>
          <w:tcPr>
            <w:tcW w:w="720" w:type="dxa"/>
          </w:tcPr>
          <w:p w:rsidR="00EF6A99" w:rsidRPr="00203BF9" w:rsidRDefault="00EF6A99" w:rsidP="00914A1E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3600" w:type="dxa"/>
          </w:tcPr>
          <w:p w:rsidR="00EF6A99" w:rsidRPr="00203BF9" w:rsidRDefault="00EF6A99" w:rsidP="00914A1E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720" w:type="dxa"/>
          </w:tcPr>
          <w:p w:rsidR="00EF6A99" w:rsidRPr="00203BF9" w:rsidRDefault="00EF6A99" w:rsidP="00914A1E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2475" w:type="dxa"/>
            <w:vMerge/>
            <w:shd w:val="clear" w:color="auto" w:fill="262626" w:themeFill="text1" w:themeFillTint="D9"/>
          </w:tcPr>
          <w:p w:rsidR="00EF6A99" w:rsidRPr="00203BF9" w:rsidRDefault="00EF6A99" w:rsidP="00914A1E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2565" w:type="dxa"/>
            <w:vMerge/>
            <w:shd w:val="clear" w:color="auto" w:fill="262626" w:themeFill="text1" w:themeFillTint="D9"/>
          </w:tcPr>
          <w:p w:rsidR="00EF6A99" w:rsidRPr="00203BF9" w:rsidRDefault="00EF6A99" w:rsidP="00914A1E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720" w:type="dxa"/>
          </w:tcPr>
          <w:p w:rsidR="00EF6A99" w:rsidRPr="00203BF9" w:rsidRDefault="00EF6A99" w:rsidP="00914A1E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3690" w:type="dxa"/>
          </w:tcPr>
          <w:p w:rsidR="00EF6A99" w:rsidRPr="00203BF9" w:rsidRDefault="00EF6A99" w:rsidP="00914A1E">
            <w:pPr>
              <w:spacing w:after="0" w:line="240" w:lineRule="auto"/>
              <w:rPr>
                <w:sz w:val="14"/>
              </w:rPr>
            </w:pPr>
          </w:p>
        </w:tc>
        <w:tc>
          <w:tcPr>
            <w:tcW w:w="620" w:type="dxa"/>
          </w:tcPr>
          <w:p w:rsidR="00EF6A99" w:rsidRPr="00203BF9" w:rsidRDefault="00EF6A99" w:rsidP="00914A1E">
            <w:pPr>
              <w:spacing w:after="0" w:line="240" w:lineRule="auto"/>
              <w:rPr>
                <w:sz w:val="14"/>
              </w:rPr>
            </w:pPr>
          </w:p>
        </w:tc>
      </w:tr>
    </w:tbl>
    <w:p w:rsidR="0043117B" w:rsidRPr="00DA57BD" w:rsidRDefault="00E010E1" w:rsidP="00203BF9">
      <w:pPr>
        <w:spacing w:after="0" w:line="240" w:lineRule="auto"/>
        <w:rPr>
          <w:sz w:val="2"/>
        </w:rPr>
      </w:pPr>
    </w:p>
    <w:sectPr w:rsidR="0043117B" w:rsidRPr="00DA57BD" w:rsidSect="009E75C7">
      <w:headerReference w:type="even" r:id="rId15"/>
      <w:headerReference w:type="default" r:id="rId16"/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10E1" w:rsidRDefault="00E010E1" w:rsidP="00934269">
      <w:pPr>
        <w:spacing w:after="0" w:line="240" w:lineRule="auto"/>
      </w:pPr>
      <w:r>
        <w:separator/>
      </w:r>
    </w:p>
  </w:endnote>
  <w:endnote w:type="continuationSeparator" w:id="0">
    <w:p w:rsidR="00E010E1" w:rsidRDefault="00E010E1" w:rsidP="0093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10E1" w:rsidRDefault="00E010E1" w:rsidP="00934269">
      <w:pPr>
        <w:spacing w:after="0" w:line="240" w:lineRule="auto"/>
      </w:pPr>
      <w:r>
        <w:separator/>
      </w:r>
    </w:p>
  </w:footnote>
  <w:footnote w:type="continuationSeparator" w:id="0">
    <w:p w:rsidR="00E010E1" w:rsidRDefault="00E010E1" w:rsidP="00934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BD" w:rsidRDefault="00DA57BD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B390AC1" wp14:editId="19D1BE94">
              <wp:simplePos x="0" y="0"/>
              <wp:positionH relativeFrom="page">
                <wp:posOffset>226695</wp:posOffset>
              </wp:positionH>
              <wp:positionV relativeFrom="page">
                <wp:posOffset>225425</wp:posOffset>
              </wp:positionV>
              <wp:extent cx="9605513" cy="7315200"/>
              <wp:effectExtent l="0" t="0" r="0" b="0"/>
              <wp:wrapNone/>
              <wp:docPr id="16" name="Group 1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5513" cy="7315200"/>
                        <a:chOff x="0" y="0"/>
                        <a:chExt cx="9605513" cy="7315200"/>
                      </a:xfrm>
                    </wpg:grpSpPr>
                    <wps:wsp>
                      <wps:cNvPr id="30" name="Rectangle 30"/>
                      <wps:cNvSpPr/>
                      <wps:spPr>
                        <a:xfrm>
                          <a:off x="3191933" y="0"/>
                          <a:ext cx="3219818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Rectangle 236"/>
                      <wps:cNvSpPr/>
                      <wps:spPr>
                        <a:xfrm>
                          <a:off x="6400800" y="0"/>
                          <a:ext cx="320471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Rectangle 237"/>
                      <wps:cNvSpPr/>
                      <wps:spPr>
                        <a:xfrm>
                          <a:off x="6620933" y="812800"/>
                          <a:ext cx="2743200" cy="6162514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Rectangle 28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Rectangle 215" descr="burger on table"/>
                      <wps:cNvSpPr/>
                      <wps:spPr>
                        <a:xfrm>
                          <a:off x="0" y="5376008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7"/>
                      <wps:cNvSpPr/>
                      <wps:spPr>
                        <a:xfrm>
                          <a:off x="237067" y="812800"/>
                          <a:ext cx="2743200" cy="43357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Text Box 259"/>
                      <wps:cNvSpPr txBox="1"/>
                      <wps:spPr>
                        <a:xfrm>
                          <a:off x="440267" y="0"/>
                          <a:ext cx="2337435" cy="4773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ext Box 3"/>
                      <wps:cNvSpPr txBox="1"/>
                      <wps:spPr>
                        <a:xfrm>
                          <a:off x="6858000" y="0"/>
                          <a:ext cx="2355215" cy="6739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ectangle 2" descr="Plate of cheeses and fruit" title="Dish 1"/>
                      <wps:cNvSpPr/>
                      <wps:spPr>
                        <a:xfrm>
                          <a:off x="3200400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t="-10683" b="-68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 4" descr="Eggs" title="DIsh 2"/>
                      <wps:cNvSpPr/>
                      <wps:spPr>
                        <a:xfrm>
                          <a:off x="4792133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 11" descr="Soup" title="Dish 3"/>
                      <wps:cNvSpPr/>
                      <wps:spPr>
                        <a:xfrm>
                          <a:off x="3200400" y="241300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 descr="Dessert" title="Dish 4"/>
                      <wps:cNvSpPr/>
                      <wps:spPr>
                        <a:xfrm>
                          <a:off x="4792133" y="241300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 l="-27867" t="-14787" r="-29953" b="-71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angle 28" descr="Smoothie bowl" title="Dish 5"/>
                      <wps:cNvSpPr/>
                      <wps:spPr>
                        <a:xfrm>
                          <a:off x="3200400" y="4817533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1023" t="-39907" r="-1023" b="-1841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29" descr="Smoothie bowl 2" title="Dish 6"/>
                      <wps:cNvSpPr/>
                      <wps:spPr>
                        <a:xfrm>
                          <a:off x="4792133" y="4817533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t="-44434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94200</wp14:pctHeight>
              </wp14:sizeRelV>
            </wp:anchor>
          </w:drawing>
        </mc:Choice>
        <mc:Fallback>
          <w:pict>
            <v:group w14:anchorId="0B390AC1" id="Group 16" o:spid="_x0000_s1026" style="position:absolute;margin-left:17.85pt;margin-top:17.75pt;width:756.35pt;height:8in;z-index:-251655168;mso-width-percent:955;mso-height-percent:942;mso-position-horizontal-relative:page;mso-position-vertical-relative:page;mso-width-percent:955;mso-height-percent:942" coordsize="96055,731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">
              <v:rect id="Rectangle 30" o:spid="_x0000_s1027" style="position:absolute;left:31919;width:32198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XwMEA&#10;AADbAAAADwAAAGRycy9kb3ducmV2LnhtbERPz2vCMBS+D/wfwhN2m6kOZFSjqCh42MGpCN6ezbMp&#10;Ni+hyWz735vDYMeP7/d82dlaPKkJlWMF41EGgrhwuuJSwfm0+/gCESKyxtoxKegpwHIxeJtjrl3L&#10;P/Q8xlKkEA45KjAx+lzKUBiyGEbOEyfu7hqLMcGmlLrBNoXbWk6ybCotVpwaDHraGCoex1+rQO/7&#10;6/37Vk0u/Xo93W19azwelHofdqsZiEhd/Bf/ufdawWdan76k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eV8DBAAAA2wAAAA8AAAAAAAAAAAAAAAAAmAIAAGRycy9kb3du&#10;cmV2LnhtbFBLBQYAAAAABAAEAPUAAACGAwAAAAA=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36" o:spid="_x0000_s1028" style="position:absolute;left:64008;width:32047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vUcUA&#10;AADcAAAADwAAAGRycy9kb3ducmV2LnhtbESPQWvCQBSE70L/w/IKvemmKQSJrlKLgocerC2F3p7Z&#10;ZzY0+3bJrib5912h4HGYmW+Y5XqwrbhSFxrHCp5nGQjiyumGawVfn7vpHESIyBpbx6RgpADr1cNk&#10;iaV2PX/Q9RhrkSAcSlRgYvSllKEyZDHMnCdO3tl1FmOSXS11h32C21bmWVZIiw2nBYOe3gxVv8eL&#10;VaD348/5/dTk3+NmU+y2vjceD0o9PQ6vCxCRhngP/7f3WkH+UsDt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m9RxQAAANwAAAAPAAAAAAAAAAAAAAAAAJgCAABkcnMv&#10;ZG93bnJldi54bWxQSwUGAAAAAAQABAD1AAAAigM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37" o:spid="_x0000_s1029" style="position:absolute;left:66209;top:8128;width:27432;height:61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MLMUA&#10;AADcAAAADwAAAGRycy9kb3ducmV2LnhtbESP3YrCMBSE74V9h3AWvBFN/aEuXaMsgqIXXlh9gENz&#10;ti02J7GJWt/eCAt7OczMN8xi1ZlG3Kn1tWUF41ECgriwuuZSwfm0GX6B8AFZY2OZFDzJw2r50Vtg&#10;pu2Dj3TPQykihH2GCqoQXCalLyoy6EfWEUfv17YGQ5RtKXWLjwg3jZwkSSoN1hwXKnS0rqi45Dej&#10;YL4djHPnXEgP19tWXk+X9WyfKNX/7H6+QQTqwn/4r73TCibTObzPx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IwsxQAAANwAAAAPAAAAAAAAAAAAAAAAAJgCAABkcnMv&#10;ZG93bnJldi54bWxQSwUGAAAAAAQABAD1AAAAigMAAAAA&#10;" filled="f" strokecolor="white [3212]" strokeweight="1pt">
                <v:stroke dashstyle="3 1" linestyle="thickThin"/>
              </v:rect>
              <v:rect id="Rectangle 289" o:spid="_x0000_s1030" style="position:absolute;width:32004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yxMUA&#10;AADcAAAADwAAAGRycy9kb3ducmV2LnhtbESPQWsCMRSE74X+h/AK3mrWPYjdGkVLBQ8eqpZCb8/N&#10;c7O4eQmb6O7+e1MQehxm5htmvuxtI27Uhtqxgsk4A0FcOl1zpeD7uHmdgQgRWWPjmBQMFGC5eH6a&#10;Y6Fdx3u6HWIlEoRDgQpMjL6QMpSGLIax88TJO7vWYkyyraRusUtw28g8y6bSYs1pwaCnD0Pl5XC1&#10;CvR2+D3vTnX+M6zX082n74zHL6VGL/3qHUSkPv6HH+2tVpDP3uDv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jLExQAAANwAAAAPAAAAAAAAAAAAAAAAAJgCAABkcnMv&#10;ZG93bnJldi54bWxQSwUGAAAAAAQABAD1AAAAigM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215" o:spid="_x0000_s1031" alt="burger on table" style="position:absolute;top:53760;width:31978;height:193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UJ8UA&#10;AADcAAAADwAAAGRycy9kb3ducmV2LnhtbESPS2vDMBCE74X+B7GF3hrZhj5wooQ8WgiUHGI398Va&#10;P4i1MpKSOPn1VSHQ4zAz3zCzxWh6cSbnO8sK0kkCgriyuuNGwU/59fIBwgdkjb1lUnAlD4v548MM&#10;c20vvKdzERoRIexzVNCGMORS+qolg35iB+Lo1dYZDFG6RmqHlwg3vcyS5E0a7DgutDjQuqXqWJyM&#10;gttmF+rM1evT6juttof30n8mpVLPT+NyCiLQGP7D9/ZWK8jSV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RQnxQAAANwAAAAPAAAAAAAAAAAAAAAAAJgCAABkcnMv&#10;ZG93bnJldi54bWxQSwUGAAAAAAQABAD1AAAAigMAAAAA&#10;" stroked="f" strokeweight="1pt">
                <v:fill r:id="rId8" o:title="burger on table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v:rect id="Rectangle 17" o:spid="_x0000_s1032" style="position:absolute;left:2370;top:8128;width:27432;height:43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N8cIA&#10;AADbAAAADwAAAGRycy9kb3ducmV2LnhtbERPS2rDMBDdB3oHMYVuQiOnlKQ4kUMJ1LSLLuLkAIM1&#10;sY2tkWLJn96+KhSym8f7zv4wm06M1PvGsoL1KgFBXFrdcKXgcv54fgPhA7LGzjIp+CEPh+xhscdU&#10;24lPNBahEjGEfYoK6hBcKqUvazLoV9YRR+5qe4Mhwr6SuscphptOviTJRhpsODbU6OhYU9kWg1Gw&#10;zZfrwjkXNt+3IZe3c3t8/UqUenqc33cgAs3hLv53f+o4fwt/v8Q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k3xwgAAANsAAAAPAAAAAAAAAAAAAAAAAJgCAABkcnMvZG93&#10;bnJldi54bWxQSwUGAAAAAAQABAD1AAAAhwM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9" o:spid="_x0000_s1033" type="#_x0000_t202" style="position:absolute;left:4402;width:23375;height:47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I0cUA&#10;AADcAAAADwAAAGRycy9kb3ducmV2LnhtbESPX2vCMBTF3wd+h3CFvWmq4NDOVMQxcC+Dugl7vGvu&#10;2tLmpiSxrX76ZSDs8XD+/Djb3Wha0ZPztWUFi3kCgriwuuZSwefH62wNwgdkja1lUnAlD7ts8rDF&#10;VNuBc+pPoRRxhH2KCqoQulRKX1Rk0M9tRxy9H+sMhihdKbXDIY6bVi6T5EkarDkSKuzoUFHRnC4m&#10;Qrqvmy9ehsa59+P6Lc/PyXe/UOpxOu6fQQQaw3/43j5qBcvVB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sjRxQAAANwAAAAPAAAAAAAAAAAAAAAAAJgCAABkcnMv&#10;ZG93bnJldi54bWxQSwUGAAAAAAQABAD1AAAAigMAAAAA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shape id="Text Box 3" o:spid="_x0000_s1034" type="#_x0000_t202" style="position:absolute;left:68580;width:23552;height:67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hkcsQA&#10;AADaAAAADwAAAGRycy9kb3ducmV2LnhtbESPW2vCQBCF3wv+h2WEvhTdaEEluooIxZaCd8HHMTsm&#10;wexsml1N2l/fFQp9PJzLx5nMGlOIO1Uut6yg141AECdW55wqOOzfOiMQziNrLCyTgm9yMJu2niYY&#10;a1vzlu47n4owwi5GBZn3ZSylSzIy6Lq2JA7exVYGfZBVKnWFdRg3hexH0UAazDkQMixpkVFy3d1M&#10;gCx/hi/n9Wrx9Ukf/rY59WoeHpV6bjfzMQhPjf8P/7XftYJXeFwJN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YZHLEAAAA2gAAAA8AAAAAAAAAAAAAAAAAmAIAAGRycy9k&#10;b3ducmV2LnhtbFBLBQYAAAAABAAEAPUAAACJAwAAAAA=&#10;" fillcolor="#272727 [2749]" stroked="f">
                <v:textbox inset="0,0,0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Rectangle 2" o:spid="_x0000_s1035" alt="Plate of cheeses and fruit" style="position:absolute;left:32004;width:15963;height:15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WV8QA&#10;AADaAAAADwAAAGRycy9kb3ducmV2LnhtbESPQWvCQBSE70L/w/KEXkQ32hIkzUaKVvBotYi9PbKv&#10;2dTs25BdNfXXdwtCj8PMfMPki9424kKdrx0rmE4SEMSl0zVXCj726/EchA/IGhvHpOCHPCyKh0GO&#10;mXZXfqfLLlQiQthnqMCE0GZS+tKQRT9xLXH0vlxnMUTZVVJ3eI1w28hZkqTSYs1xwWBLS0PlaXe2&#10;CkbTm3s7rL5tSJ+Pn09rQ9t6T0o9DvvXFxCB+vAfvrc3WsEM/q7EG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VlfEAAAA2gAAAA8AAAAAAAAAAAAAAAAAmAIAAGRycy9k&#10;b3ducmV2LnhtbFBLBQYAAAAABAAEAPUAAACJAwAAAAA=&#10;" stroked="f" strokeweight="1pt">
                <v:fill r:id="rId9" o:title="Plate of cheeses and fruit" recolor="t" rotate="t" type="frame"/>
              </v:rect>
              <v:rect id="Rectangle 4" o:spid="_x0000_s1036" alt="Eggs" style="position:absolute;left:47921;width:15963;height:15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3gacIA&#10;AADaAAAADwAAAGRycy9kb3ducmV2LnhtbESPwWrDMBBE74H+g9hCb4ncUEpxoxg1pNBjazuQ42Jt&#10;bRNrZSzFdvL1VSDQ4zAzb5hNNttOjDT41rGC51UCgrhypuVaQVl8Lt9A+IBssHNMCi7kIds+LDaY&#10;GjfxD415qEWEsE9RQRNCn0rpq4Ys+pXriaP36waLIcqhlmbAKcJtJ9dJ8iotthwXGuxp11B1ys9W&#10;wbc+7E1x/bhcT7oLtZ6OUpdOqafHWb+DCDSH//C9/WUUvMDtSrw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eBpwgAAANoAAAAPAAAAAAAAAAAAAAAAAJgCAABkcnMvZG93&#10;bnJldi54bWxQSwUGAAAAAAQABAD1AAAAhwMAAAAA&#10;" stroked="f" strokeweight="1pt">
                <v:fill r:id="rId10" o:title="Eggs" recolor="t" rotate="t" type="frame"/>
              </v:rect>
              <v:rect id="Rectangle 11" o:spid="_x0000_s1037" alt="Soup" style="position:absolute;left:32004;top:24130;width:15963;height:15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dwL4A&#10;AADbAAAADwAAAGRycy9kb3ducmV2LnhtbERP24rCMBB9F/yHMIJvmiq4SDUVEbw8uq4fMDZj09pM&#10;ShPb7t9vFhb2bQ7nOtvdYGvRUetLxwoW8wQEce50yYWC+9dxtgbhA7LG2jEp+CYPu2w82mKqXc+f&#10;1N1CIWII+xQVmBCaVEqfG7Lo564hjtzTtRZDhG0hdYt9DLe1XCbJh7RYcmww2NDBUP66va0CqsLV&#10;rGh9qPKL7h79+TT4q1VqOhn2GxCBhvAv/nNfdJy/gN9f4gE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5CXcC+AAAA2wAAAA8AAAAAAAAAAAAAAAAAmAIAAGRycy9kb3ducmV2&#10;LnhtbFBLBQYAAAAABAAEAPUAAACDAwAAAAA=&#10;" stroked="f" strokeweight="1pt">
                <v:fill r:id="rId11" o:title="Soup" recolor="t" rotate="t" type="frame"/>
              </v:rect>
              <v:rect id="Rectangle 12" o:spid="_x0000_s1038" alt="Dessert" style="position:absolute;left:47921;top:24130;width:15963;height:15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AE8IA&#10;AADbAAAADwAAAGRycy9kb3ducmV2LnhtbERP24rCMBB9F/Yfwgi+ramKsnSN0t1FEEFF9/Y6NLNt&#10;sZnUJGr9eyMs+DaHc53pvDW1OJPzlWUFg34Cgji3uuJCwdfn4vkFhA/IGmvLpOBKHuazp84UU20v&#10;vKPzPhQihrBPUUEZQpNK6fOSDPq+bYgj92edwRChK6R2eInhppbDJJlIgxXHhhIbei8pP+xPRoE7&#10;Xj/Ib7NsNTr8fI8nb5v172mjVK/bZq8gArXhIf53L3WcP4T7L/E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EATwgAAANsAAAAPAAAAAAAAAAAAAAAAAJgCAABkcnMvZG93&#10;bnJldi54bWxQSwUGAAAAAAQABAD1AAAAhwMAAAAA&#10;" stroked="f" strokeweight="1pt">
                <v:fill r:id="rId12" o:title="Dessert" recolor="t" rotate="t" type="frame"/>
              </v:rect>
              <v:rect id="Rectangle 28" o:spid="_x0000_s1039" alt="Smoothie bowl" style="position:absolute;left:32004;top:48175;width:15963;height:15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H5sEA&#10;AADbAAAADwAAAGRycy9kb3ducmV2LnhtbERPz2vCMBS+C/sfwhvsIjOdB3WdUWQyEUGwdpfdHs1b&#10;W2xeShLb+t+bg+Dx4/u9XA+mER05X1tW8DFJQBAXVtdcKvjNf94XIHxA1thYJgU38rBevYyWmGrb&#10;c0bdOZQihrBPUUEVQptK6YuKDPqJbYkj92+dwRChK6V22Mdw08hpksykwZpjQ4UtfVdUXM5Xo6Bz&#10;l3m2O+m/nrLxJzWHbX7c5Eq9vQ6bLxCBhvAUP9x7rWAax8Yv8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Gh+bBAAAA2wAAAA8AAAAAAAAAAAAAAAAAmAIAAGRycy9kb3du&#10;cmV2LnhtbFBLBQYAAAAABAAEAPUAAACGAwAAAAA=&#10;" stroked="f" strokeweight="1pt">
                <v:fill r:id="rId13" o:title="Smoothie bowl" recolor="t" rotate="t" type="frame"/>
              </v:rect>
              <v:rect id="Rectangle 29" o:spid="_x0000_s1040" alt="Smoothie bowl 2" style="position:absolute;left:47921;top:48175;width:15963;height:15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g4cQA&#10;AADbAAAADwAAAGRycy9kb3ducmV2LnhtbESPQWsCMRSE7wX/Q3gFL6VmFWzr1igqiEJ76VY8v25e&#10;N8tuXpYk6vrvjVDocZiZb5j5sretOJMPtWMF41EGgrh0uuZKweF7+/wGIkRkja1jUnClAMvF4GGO&#10;uXYX/qJzESuRIBxyVGBi7HIpQ2nIYhi5jjh5v85bjEn6SmqPlwS3rZxk2Yu0WHNaMNjRxlDZFCer&#10;oPGvhc/Wx93++Pk0rT5+TFs2a6WGj/3qHUSkPv6H/9p7rWAyg/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4OHEAAAA2wAAAA8AAAAAAAAAAAAAAAAAmAIAAGRycy9k&#10;b3ducmV2LnhtbFBLBQYAAAAABAAEAPUAAACJAwAAAAA=&#10;" stroked="f" strokeweight="1pt">
                <v:fill r:id="rId14" o:title="Smoothie bowl 2" recolor="t" rotate="t" type="frame"/>
                <v:textbox>
                  <w:txbxContent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7BD" w:rsidRDefault="00DA57BD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E6118A" wp14:editId="36C3EE9D">
              <wp:simplePos x="0" y="0"/>
              <wp:positionH relativeFrom="page">
                <wp:posOffset>228600</wp:posOffset>
              </wp:positionH>
              <wp:positionV relativeFrom="page">
                <wp:posOffset>228600</wp:posOffset>
              </wp:positionV>
              <wp:extent cx="9602470" cy="7315200"/>
              <wp:effectExtent l="0" t="0" r="0" b="0"/>
              <wp:wrapNone/>
              <wp:docPr id="9" name="Group 9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470" cy="7315200"/>
                        <a:chOff x="0" y="0"/>
                        <a:chExt cx="9602470" cy="7315200"/>
                      </a:xfrm>
                    </wpg:grpSpPr>
                    <wps:wsp>
                      <wps:cNvPr id="64" name="Rectangle 64" descr="flat lay of cooking spices and items"/>
                      <wps:cNvSpPr/>
                      <wps:spPr>
                        <a:xfrm>
                          <a:off x="6386945" y="0"/>
                          <a:ext cx="3209544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1092" t="-300" r="-20036" b="-2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Rectangle 53"/>
                      <wps:cNvSpPr/>
                      <wps:spPr>
                        <a:xfrm>
                          <a:off x="3186545" y="0"/>
                          <a:ext cx="322265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Oval 56"/>
                      <wps:cNvSpPr/>
                      <wps:spPr>
                        <a:xfrm>
                          <a:off x="3477491" y="346364"/>
                          <a:ext cx="2626360" cy="262636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 4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Rectangle 75"/>
                      <wps:cNvSpPr/>
                      <wps:spPr>
                        <a:xfrm>
                          <a:off x="6400800" y="3429000"/>
                          <a:ext cx="3201670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Rectangle 76"/>
                      <wps:cNvSpPr/>
                      <wps:spPr>
                        <a:xfrm>
                          <a:off x="6684818" y="3616036"/>
                          <a:ext cx="2744470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Rectangle 50"/>
                      <wps:cNvSpPr/>
                      <wps:spPr>
                        <a:xfrm>
                          <a:off x="235527" y="810491"/>
                          <a:ext cx="2743200" cy="628650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Text Box 51"/>
                      <wps:cNvSpPr txBox="1"/>
                      <wps:spPr>
                        <a:xfrm>
                          <a:off x="436418" y="20782"/>
                          <a:ext cx="2337435" cy="6835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Rectangle 89" descr="ramen"/>
                      <wps:cNvSpPr/>
                      <wps:spPr>
                        <a:xfrm>
                          <a:off x="3200400" y="3442855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115561" b="-1378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E6118A" id="Group 9" o:spid="_x0000_s1041" style="position:absolute;margin-left:18pt;margin-top:18pt;width:756.1pt;height:8in;z-index:-251657216;mso-width-percent:955;mso-position-horizontal-relative:page;mso-position-vertical-relative:page;mso-width-percent:955" coordsize="96024,73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">
              <v:rect id="Rectangle 64" o:spid="_x0000_s1042" alt="flat lay of cooking spices and items" style="position:absolute;left:63869;width:32095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sEcMA&#10;AADbAAAADwAAAGRycy9kb3ducmV2LnhtbESPT4vCMBTE7wt+h/CEva1pZSlSjUUqgof1sCqIt0fz&#10;+gebl9pE7X57syB4HGbmN8wiG0wr7tS7xrKCeBKBIC6sbrhScDxsvmYgnEfW2FomBX/kIFuOPhaY&#10;avvgX7rvfSUChF2KCmrvu1RKV9Rk0E1sRxy80vYGfZB9JXWPjwA3rZxGUSINNhwWauwor6m47G9G&#10;weCqn/x8LfPdqTTlOj4lG02o1Od4WM1BeBr8O/xqb7WC5Bv+v4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7sEcMAAADbAAAADwAAAAAAAAAAAAAAAACYAgAAZHJzL2Rv&#10;d25yZXYueG1sUEsFBgAAAAAEAAQA9QAAAIgDAAAAAA==&#10;" stroked="f" strokeweight="1pt">
                <v:fill r:id="rId3" o:title="flat lay of cooking spices and items" recolor="t" rotate="t" type="frame"/>
                <v:textbox>
                  <w:txbxContent>
                    <w:p w:rsidR="00DA57BD" w:rsidRDefault="00DA57BD" w:rsidP="00DA57B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3" o:spid="_x0000_s1043" style="position:absolute;left:31865;width:32226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sF8UA&#10;AADbAAAADwAAAGRycy9kb3ducmV2LnhtbESPzWrDMBCE74W+g9hCbrXclITgRglNaSCHHPJTCr1t&#10;rY1laq2Epcb220eBQI7DzHzDzJe9bcSZ2lA7VvCS5SCIS6drrhR8HdfPMxAhImtsHJOCgQIsF48P&#10;cyy063hP50OsRIJwKFCBidEXUobSkMWQOU+cvJNrLcYk20rqFrsEt40c5/lUWqw5LRj09GGo/Dv8&#10;WwV6M/yctr/1+HtYrabrT98ZjzulRk/9+xuISH28h2/tjVYweYXrl/Q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ywXxQAAANsAAAAPAAAAAAAAAAAAAAAAAJgCAABkcnMv&#10;ZG93bnJldi54bWxQSwUGAAAAAAQABAD1AAAAigMAAAAA&#10;" fillcolor="#272727 [2749]" stroked="f" strokeweight="1pt"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t xml:space="preserve"> </w:t>
                      </w:r>
                    </w:p>
                  </w:txbxContent>
                </v:textbox>
              </v:rect>
              <v:oval id="Oval 56" o:spid="_x0000_s1044" style="position:absolute;left:34774;top:3463;width:26264;height:26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OaMUA&#10;AADbAAAADwAAAGRycy9kb3ducmV2LnhtbESPQWvCQBSE7wX/w/IEb3VjpVZSV7GCUIpFTNqDt0f2&#10;mUSzb0N2m8R/7woFj8PMfMMsVr2pREuNKy0rmIwjEMSZ1SXnCn7S7fMchPPIGivLpOBKDlbLwdMC&#10;Y207PlCb+FwECLsYFRTe17GULivIoBvbmjh4J9sY9EE2udQNdgFuKvkSRTNpsOSwUGBNm4KyS/Jn&#10;FHzv1+30+Nsdk91HFb3J9Dz/cqlSo2G/fgfhqfeP8H/7Uyt4ncH9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M5oxQAAANsAAAAPAAAAAAAAAAAAAAAAAJgCAABkcnMv&#10;ZG93bnJldi54bWxQSwUGAAAAAAQABAD1AAAAigMAAAAA&#10;" fillcolor="#9f2936 [3205]" strokecolor="white [3212]" strokeweight="1pt">
                <v:stroke dashstyle="dash" joinstyle="miter"/>
              </v:oval>
              <v:rect id="Rectangle 49" o:spid="_x0000_s1045" style="position:absolute;width:32004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NIMUA&#10;AADbAAAADwAAAGRycy9kb3ducmV2LnhtbESPT2sCMRTE74V+h/AK3mq2IqJbo9RSwYMH/5RCb6+b&#10;52bp5iVsorv77Y0geBxm5jfMfNnZWlyoCZVjBW/DDARx4XTFpYLv4/p1CiJEZI21Y1LQU4Dl4vlp&#10;jrl2Le/pcoilSBAOOSowMfpcylAYshiGzhMn7+QaizHJppS6wTbBbS1HWTaRFitOCwY9fRoq/g9n&#10;q0Bv+t/T9q8a/fSr1WT95VvjcafU4KX7eAcRqYuP8L290QrGM7h9S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o0gxQAAANsAAAAPAAAAAAAAAAAAAAAAAJgCAABkcnMv&#10;ZG93bnJldi54bWxQSwUGAAAAAAQABAD1AAAAigM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75" o:spid="_x0000_s1046" style="position:absolute;left:64008;top:34290;width:32016;height:19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NNmMUA&#10;AADbAAAADwAAAGRycy9kb3ducmV2LnhtbESPS2vDMBCE74X+B7GF3Bq5gTxwo4SmNJBDDnmUQm9b&#10;a2OZWithKbH976NAIMdhZr5h5svO1uJCTagcK3gbZiCIC6crLhV8H9evMxAhImusHZOCngIsF89P&#10;c8y1a3lPl0MsRYJwyFGBidHnUobCkMUwdJ44eSfXWIxJNqXUDbYJbms5yrKJtFhxWjDo6dNQ8X84&#10;WwV60/+etn/V6KdfrSbrL98ajzulBi/dxzuISF18hO/tjVYwHcPtS/o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02YxQAAANsAAAAPAAAAAAAAAAAAAAAAAJgCAABkcnMv&#10;ZG93bnJldi54bWxQSwUGAAAAAAQABAD1AAAAigMAAAAA&#10;" fillcolor="#272727 [2749]" stroked="f" strokeweight="1pt"/>
              <v:rect id="Rectangle 76" o:spid="_x0000_s1047" style="position:absolute;left:66848;top:36160;width:27444;height:15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NysIA&#10;AADbAAAADwAAAGRycy9kb3ducmV2LnhtbESPQYvCMBSE7wv+h/AEL4umilSpRhFBcQ8etvoDHs2z&#10;LTYvsYla//1GEPY4zHwzzHLdmUY8qPW1ZQXjUQKCuLC65lLB+bQbzkH4gKyxsUwKXuRhvep9LTHT&#10;9sm/9MhDKWIJ+wwVVCG4TEpfVGTQj6wjjt7FtgZDlG0pdYvPWG4aOUmSVBqsOS5U6GhbUXHN70bB&#10;bP89zp1zIT3e7nt5O123059EqUG/2yxABOrCf/hDH3TkUnh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Q3KwgAAANsAAAAPAAAAAAAAAAAAAAAAAJgCAABkcnMvZG93&#10;bnJldi54bWxQSwUGAAAAAAQABAD1AAAAhwMAAAAA&#10;" filled="f" strokecolor="white [3212]" strokeweight="1pt">
                <v:stroke dashstyle="3 1" linestyle="thickThin"/>
              </v:rect>
              <v:rect id="Rectangle 50" o:spid="_x0000_s1048" style="position:absolute;left:2355;top:8104;width:27432;height:628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sRb8A&#10;AADbAAAADwAAAGRycy9kb3ducmV2LnhtbERPy4rCMBTdD/gP4QpuBk0dfFGNIsKILlxY/YBLc22L&#10;zU1sota/NwvB5eG8F6vW1OJBja8sKxgOEhDEudUVFwrOp//+DIQPyBpry6TgRR5Wy87PAlNtn3yk&#10;RxYKEUPYp6igDMGlUvq8JIN+YB1x5C62MRgibAqpG3zGcFPLvySZSIMVx4YSHW1Kyq/Z3SiYbn+H&#10;mXMuTA63+1beTtfNaJ8o1eu26zmIQG34ij/unVYwju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kWxFvwAAANsAAAAPAAAAAAAAAAAAAAAAAJgCAABkcnMvZG93bnJl&#10;di54bWxQSwUGAAAAAAQABAD1AAAAhAM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49" type="#_x0000_t202" style="position:absolute;left:4364;top:207;width:23374;height:6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FRcMA&#10;AADbAAAADwAAAGRycy9kb3ducmV2LnhtbESPX2vCMBTF34V9h3AHvmlaQZHOKGNjoC9CncIe75q7&#10;ttjclCS21U9vBGGPh/Pnx1ltBtOIjpyvLStIpwkI4sLqmksFx++vyRKED8gaG8uk4EoeNuuX0Qoz&#10;bXvOqTuEUsQR9hkqqEJoMyl9UZFBP7UtcfT+rDMYonSl1A77OG4aOUuShTRYcyRU2NJHRcX5cDER&#10;0v7cfPHZn53bb5e7PD8lv12q1Ph1eH8DEWgI/+Fne6sVzFN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vFRcMAAADbAAAADwAAAAAAAAAAAAAAAACYAgAAZHJzL2Rv&#10;d25yZXYueG1sUEsFBgAAAAAEAAQA9QAAAIgDAAAAAA==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Rectangle 89" o:spid="_x0000_s1050" alt="ramen" style="position:absolute;left:32004;top:34428;width:31978;height:193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1xsUA&#10;AADbAAAADwAAAGRycy9kb3ducmV2LnhtbESPQWvCQBSE74X+h+UVvNWNtojGrFKlhUI9WBU0t0f2&#10;mSzNvg3ZVeO/dwWhx2FmvmGyeWdrcabWG8cKBv0EBHHhtOFSwW779ToG4QOyxtoxKbiSh/ns+SnD&#10;VLsL/9J5E0oRIexTVFCF0KRS+qIii77vGuLoHV1rMUTZllK3eIlwW8thkoykRcNxocKGlhUVf5uT&#10;VZAP87eFl+ZwNNf9+v1nteO1/lSq99J9TEEE6sJ/+NH+1grGE7h/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3XGxQAAANsAAAAPAAAAAAAAAAAAAAAAAJgCAABkcnMv&#10;ZG93bnJldi54bWxQSwUGAAAAAAQABAD1AAAAigMAAAAA&#10;" stroked="f" strokeweight="1pt">
                <v:fill r:id="rId4" o:title="ramen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528"/>
    <w:rsid w:val="00003FA2"/>
    <w:rsid w:val="00025325"/>
    <w:rsid w:val="0005699A"/>
    <w:rsid w:val="0007295E"/>
    <w:rsid w:val="000A31B3"/>
    <w:rsid w:val="001473FF"/>
    <w:rsid w:val="00152918"/>
    <w:rsid w:val="001A4528"/>
    <w:rsid w:val="00203BF9"/>
    <w:rsid w:val="00216571"/>
    <w:rsid w:val="00217841"/>
    <w:rsid w:val="00232B61"/>
    <w:rsid w:val="00247AA1"/>
    <w:rsid w:val="00293D57"/>
    <w:rsid w:val="002B20BC"/>
    <w:rsid w:val="00315C61"/>
    <w:rsid w:val="00335B08"/>
    <w:rsid w:val="003A3F8D"/>
    <w:rsid w:val="00416C21"/>
    <w:rsid w:val="00436529"/>
    <w:rsid w:val="00446F03"/>
    <w:rsid w:val="004D0304"/>
    <w:rsid w:val="004D74C1"/>
    <w:rsid w:val="004F51CE"/>
    <w:rsid w:val="004F66AA"/>
    <w:rsid w:val="00552102"/>
    <w:rsid w:val="005533DD"/>
    <w:rsid w:val="0058701A"/>
    <w:rsid w:val="00596F1B"/>
    <w:rsid w:val="005D0449"/>
    <w:rsid w:val="005D472C"/>
    <w:rsid w:val="005E776B"/>
    <w:rsid w:val="005F09B8"/>
    <w:rsid w:val="006030A1"/>
    <w:rsid w:val="006124D0"/>
    <w:rsid w:val="0062123A"/>
    <w:rsid w:val="00646E75"/>
    <w:rsid w:val="006639DC"/>
    <w:rsid w:val="006C544D"/>
    <w:rsid w:val="006D357D"/>
    <w:rsid w:val="00716D24"/>
    <w:rsid w:val="00797124"/>
    <w:rsid w:val="007A531B"/>
    <w:rsid w:val="007E2D59"/>
    <w:rsid w:val="0080797E"/>
    <w:rsid w:val="008B451F"/>
    <w:rsid w:val="008B78DA"/>
    <w:rsid w:val="008D78A3"/>
    <w:rsid w:val="008E32DE"/>
    <w:rsid w:val="00913EE3"/>
    <w:rsid w:val="00934269"/>
    <w:rsid w:val="009D7952"/>
    <w:rsid w:val="009E75C7"/>
    <w:rsid w:val="00A45A5A"/>
    <w:rsid w:val="00AC4A83"/>
    <w:rsid w:val="00AD1D54"/>
    <w:rsid w:val="00AD5ED4"/>
    <w:rsid w:val="00B22D57"/>
    <w:rsid w:val="00B35626"/>
    <w:rsid w:val="00B45CB8"/>
    <w:rsid w:val="00B47490"/>
    <w:rsid w:val="00B611DD"/>
    <w:rsid w:val="00B87046"/>
    <w:rsid w:val="00B93E83"/>
    <w:rsid w:val="00BB1FBF"/>
    <w:rsid w:val="00C53ECC"/>
    <w:rsid w:val="00C7050E"/>
    <w:rsid w:val="00CA7453"/>
    <w:rsid w:val="00D172E3"/>
    <w:rsid w:val="00D31161"/>
    <w:rsid w:val="00DA57BD"/>
    <w:rsid w:val="00E010E1"/>
    <w:rsid w:val="00E55BFD"/>
    <w:rsid w:val="00E55D74"/>
    <w:rsid w:val="00EC6348"/>
    <w:rsid w:val="00EF6A99"/>
    <w:rsid w:val="00F01869"/>
    <w:rsid w:val="00F13087"/>
    <w:rsid w:val="00F3086C"/>
    <w:rsid w:val="00FF143D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4D0"/>
    <w:pPr>
      <w:spacing w:after="160" w:line="259" w:lineRule="auto"/>
    </w:pPr>
    <w:rPr>
      <w:b/>
      <w:color w:val="FFFFFF" w:themeColor="background1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7952"/>
    <w:pPr>
      <w:keepNext/>
      <w:keepLines/>
      <w:pBdr>
        <w:bottom w:val="single" w:sz="4" w:space="2" w:color="9F2936" w:themeColor="accent2"/>
      </w:pBdr>
      <w:spacing w:before="120" w:after="120" w:line="276" w:lineRule="auto"/>
      <w:contextualSpacing/>
      <w:jc w:val="center"/>
      <w:outlineLvl w:val="0"/>
    </w:pPr>
    <w:rPr>
      <w:rFonts w:eastAsiaTheme="majorEastAsia" w:cstheme="majorBidi"/>
      <w:caps/>
      <w:noProof/>
      <w:sz w:val="44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3F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6C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F04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7952"/>
    <w:rPr>
      <w:rFonts w:eastAsiaTheme="majorEastAsia" w:cstheme="majorBid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C21"/>
    <w:rPr>
      <w:rFonts w:asciiTheme="majorHAnsi" w:eastAsiaTheme="majorEastAsia" w:hAnsiTheme="majorHAnsi" w:cstheme="majorBidi"/>
      <w:color w:val="773F04" w:themeColor="accent1" w:themeShade="7F"/>
    </w:rPr>
  </w:style>
  <w:style w:type="paragraph" w:styleId="Revision">
    <w:name w:val="Revision"/>
    <w:hidden/>
    <w:uiPriority w:val="99"/>
    <w:semiHidden/>
    <w:rsid w:val="003A3F8D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3F8D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A3F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4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26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342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269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030A1"/>
    <w:rPr>
      <w:color w:val="808080"/>
    </w:rPr>
  </w:style>
  <w:style w:type="paragraph" w:customStyle="1" w:styleId="ContactInfo">
    <w:name w:val="Contact Info"/>
    <w:basedOn w:val="Normal"/>
    <w:qFormat/>
    <w:rsid w:val="006030A1"/>
    <w:pPr>
      <w:spacing w:before="480" w:after="0"/>
      <w:contextualSpacing/>
      <w:jc w:val="center"/>
    </w:pPr>
    <w:rPr>
      <w:b w:val="0"/>
      <w:caps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776B"/>
    <w:pPr>
      <w:spacing w:after="240" w:line="240" w:lineRule="auto"/>
      <w:ind w:left="864" w:right="900"/>
      <w:jc w:val="center"/>
    </w:pPr>
    <w:rPr>
      <w:rFonts w:asciiTheme="majorHAnsi" w:hAnsiTheme="majorHAnsi"/>
      <w:iCs/>
      <w:caps/>
      <w:sz w:val="36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E776B"/>
    <w:rPr>
      <w:rFonts w:asciiTheme="majorHAnsi" w:hAnsiTheme="majorHAnsi"/>
      <w:b/>
      <w:iCs/>
      <w:caps/>
      <w:color w:val="FFFFFF" w:themeColor="background1"/>
      <w:sz w:val="36"/>
    </w:rPr>
  </w:style>
  <w:style w:type="paragraph" w:customStyle="1" w:styleId="ItemName">
    <w:name w:val="Item Name"/>
    <w:basedOn w:val="Normal"/>
    <w:qFormat/>
    <w:rsid w:val="00EF6A99"/>
    <w:pPr>
      <w:spacing w:after="0" w:line="240" w:lineRule="auto"/>
    </w:pPr>
    <w:rPr>
      <w:caps/>
    </w:rPr>
  </w:style>
  <w:style w:type="paragraph" w:styleId="NoSpacing">
    <w:name w:val="No Spacing"/>
    <w:uiPriority w:val="1"/>
    <w:qFormat/>
    <w:rsid w:val="00EF6A99"/>
    <w:rPr>
      <w:b/>
      <w:color w:val="FFFFFF" w:themeColor="background1"/>
      <w:sz w:val="22"/>
      <w:szCs w:val="22"/>
    </w:rPr>
  </w:style>
  <w:style w:type="paragraph" w:customStyle="1" w:styleId="ItemDescription">
    <w:name w:val="Item Description"/>
    <w:basedOn w:val="Normal"/>
    <w:qFormat/>
    <w:rsid w:val="00EF6A99"/>
    <w:pPr>
      <w:spacing w:after="0" w:line="240" w:lineRule="auto"/>
    </w:pPr>
    <w:rPr>
      <w:b w:val="0"/>
    </w:rPr>
  </w:style>
  <w:style w:type="paragraph" w:customStyle="1" w:styleId="ItemCost">
    <w:name w:val="Item Cost"/>
    <w:basedOn w:val="Normal"/>
    <w:qFormat/>
    <w:rsid w:val="00EF6A99"/>
    <w:pPr>
      <w:spacing w:after="0" w:line="240" w:lineRule="auto"/>
      <w:jc w:val="right"/>
    </w:pPr>
    <w:rPr>
      <w:b w:val="0"/>
    </w:rPr>
  </w:style>
  <w:style w:type="paragraph" w:styleId="Caption">
    <w:name w:val="caption"/>
    <w:basedOn w:val="Normal"/>
    <w:next w:val="Normal"/>
    <w:uiPriority w:val="35"/>
    <w:qFormat/>
    <w:rsid w:val="006124D0"/>
    <w:pPr>
      <w:spacing w:after="200" w:line="240" w:lineRule="auto"/>
    </w:pPr>
    <w:rPr>
      <w:b w:val="0"/>
      <w:iCs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6.jpeg"/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12" Type="http://schemas.openxmlformats.org/officeDocument/2006/relationships/image" Target="media/image15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g"/><Relationship Id="rId11" Type="http://schemas.openxmlformats.org/officeDocument/2006/relationships/image" Target="media/image14.jpeg"/><Relationship Id="rId5" Type="http://schemas.openxmlformats.org/officeDocument/2006/relationships/image" Target="media/image8.jpg"/><Relationship Id="rId10" Type="http://schemas.openxmlformats.org/officeDocument/2006/relationships/image" Target="media/image13.png"/><Relationship Id="rId4" Type="http://schemas.openxmlformats.org/officeDocument/2006/relationships/image" Target="media/image7.jpg"/><Relationship Id="rId9" Type="http://schemas.openxmlformats.org/officeDocument/2006/relationships/image" Target="media/image12.png"/><Relationship Id="rId14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2.jpg"/><Relationship Id="rId1" Type="http://schemas.openxmlformats.org/officeDocument/2006/relationships/image" Target="media/image11.jpg"/><Relationship Id="rId4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haela\AppData\Roaming\Microsoft\Templates\Restaurant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83F949E60404149A819DFB13F942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F160A-EF69-477C-8CA1-22A9073D001E}"/>
      </w:docPartPr>
      <w:docPartBody>
        <w:p w:rsidR="00576891" w:rsidRDefault="000D6DE9">
          <w:pPr>
            <w:pStyle w:val="583F949E60404149A819DFB13F942A96"/>
          </w:pPr>
          <w:r w:rsidRPr="009D7952">
            <w:t>Title Goes Here</w:t>
          </w:r>
        </w:p>
      </w:docPartBody>
    </w:docPart>
    <w:docPart>
      <w:docPartPr>
        <w:name w:val="4D335C54E1D24DB3B4A96C89D4021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83992-3EFC-4A96-8791-C964BA095F65}"/>
      </w:docPartPr>
      <w:docPartBody>
        <w:p w:rsidR="00576891" w:rsidRDefault="000D6DE9">
          <w:pPr>
            <w:pStyle w:val="4D335C54E1D24DB3B4A96C89D4021DBD"/>
          </w:pPr>
          <w:r w:rsidRPr="00EF6A99">
            <w:t>Item</w:t>
          </w:r>
        </w:p>
      </w:docPartBody>
    </w:docPart>
    <w:docPart>
      <w:docPartPr>
        <w:name w:val="4B4EF6D3FD02487891DCE9BF6B498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5ADEA-E3F6-4A96-A855-299365EB3047}"/>
      </w:docPartPr>
      <w:docPartBody>
        <w:p w:rsidR="00576891" w:rsidRDefault="000D6DE9">
          <w:pPr>
            <w:pStyle w:val="4B4EF6D3FD02487891DCE9BF6B4987C0"/>
          </w:pPr>
          <w:r w:rsidRPr="00EF6A99">
            <w:t>Item Description</w:t>
          </w:r>
        </w:p>
      </w:docPartBody>
    </w:docPart>
    <w:docPart>
      <w:docPartPr>
        <w:name w:val="70064EFE651C48319E36D24279CA7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EC524-58A6-4304-A95D-D5605FF88F87}"/>
      </w:docPartPr>
      <w:docPartBody>
        <w:p w:rsidR="00576891" w:rsidRDefault="000D6DE9">
          <w:pPr>
            <w:pStyle w:val="70064EFE651C48319E36D24279CA71BD"/>
          </w:pPr>
          <w:r w:rsidRPr="006124D0">
            <w:t>$0.00</w:t>
          </w:r>
        </w:p>
      </w:docPartBody>
    </w:docPart>
    <w:docPart>
      <w:docPartPr>
        <w:name w:val="4C1D10FA917E470CA6C708A31C510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9F5D8-9962-4DFE-8AAF-76040B20C076}"/>
      </w:docPartPr>
      <w:docPartBody>
        <w:p w:rsidR="00576891" w:rsidRDefault="000D6DE9">
          <w:pPr>
            <w:pStyle w:val="4C1D10FA917E470CA6C708A31C5107A2"/>
          </w:pPr>
          <w:r w:rsidRPr="006124D0">
            <w:t>Item</w:t>
          </w:r>
        </w:p>
      </w:docPartBody>
    </w:docPart>
    <w:docPart>
      <w:docPartPr>
        <w:name w:val="A87F5436777842BC9A5A64C24F74A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87708-67CC-4FD6-9D4B-3343704E79E0}"/>
      </w:docPartPr>
      <w:docPartBody>
        <w:p w:rsidR="00576891" w:rsidRDefault="000D6DE9">
          <w:pPr>
            <w:pStyle w:val="A87F5436777842BC9A5A64C24F74A7F4"/>
          </w:pPr>
          <w:r w:rsidRPr="006124D0">
            <w:t>Item Description</w:t>
          </w:r>
        </w:p>
      </w:docPartBody>
    </w:docPart>
    <w:docPart>
      <w:docPartPr>
        <w:name w:val="D867719EFB904218B83172582102E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73CC1-68B7-4349-97DA-AB6ADF4FA120}"/>
      </w:docPartPr>
      <w:docPartBody>
        <w:p w:rsidR="00576891" w:rsidRDefault="000D6DE9">
          <w:pPr>
            <w:pStyle w:val="D867719EFB904218B83172582102ED23"/>
          </w:pPr>
          <w:r w:rsidRPr="00EF6A99">
            <w:t>$0.00</w:t>
          </w:r>
        </w:p>
      </w:docPartBody>
    </w:docPart>
    <w:docPart>
      <w:docPartPr>
        <w:name w:val="588C4CA2AE41481BB1F5B8B458C6F8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8DB69-EFA6-46DE-B98D-36E5DDC57C5C}"/>
      </w:docPartPr>
      <w:docPartBody>
        <w:p w:rsidR="00576891" w:rsidRDefault="000D6DE9">
          <w:pPr>
            <w:pStyle w:val="588C4CA2AE41481BB1F5B8B458C6F885"/>
          </w:pPr>
          <w:r w:rsidRPr="006124D0">
            <w:t>Item</w:t>
          </w:r>
        </w:p>
      </w:docPartBody>
    </w:docPart>
    <w:docPart>
      <w:docPartPr>
        <w:name w:val="BF3BEBD053144EBFBFA1CDAAAB1F9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CD824-903C-4F22-B11D-0A03BD927082}"/>
      </w:docPartPr>
      <w:docPartBody>
        <w:p w:rsidR="00576891" w:rsidRDefault="000D6DE9">
          <w:pPr>
            <w:pStyle w:val="BF3BEBD053144EBFBFA1CDAAAB1F91C5"/>
          </w:pPr>
          <w:r w:rsidRPr="006124D0">
            <w:t>Item Description</w:t>
          </w:r>
        </w:p>
      </w:docPartBody>
    </w:docPart>
    <w:docPart>
      <w:docPartPr>
        <w:name w:val="82FA96F0744C4ADA92499A5ABC363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5E8C4-045D-4EF2-81A9-A883B72845AE}"/>
      </w:docPartPr>
      <w:docPartBody>
        <w:p w:rsidR="00576891" w:rsidRDefault="000D6DE9">
          <w:pPr>
            <w:pStyle w:val="82FA96F0744C4ADA92499A5ABC363001"/>
          </w:pPr>
          <w:r w:rsidRPr="00EF6A99">
            <w:t>$0.00</w:t>
          </w:r>
        </w:p>
      </w:docPartBody>
    </w:docPart>
    <w:docPart>
      <w:docPartPr>
        <w:name w:val="E2692ED9A6D64784BB1B4BC5C56D1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16566-2C58-4FE5-8697-EAAFC2786B00}"/>
      </w:docPartPr>
      <w:docPartBody>
        <w:p w:rsidR="00576891" w:rsidRDefault="000D6DE9">
          <w:pPr>
            <w:pStyle w:val="E2692ED9A6D64784BB1B4BC5C56D1968"/>
          </w:pPr>
          <w:r w:rsidRPr="006124D0">
            <w:t>Item</w:t>
          </w:r>
        </w:p>
      </w:docPartBody>
    </w:docPart>
    <w:docPart>
      <w:docPartPr>
        <w:name w:val="F54E715460494383A05ADE9E7AD42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E5787-B7BD-4730-9711-15989AB2EAC7}"/>
      </w:docPartPr>
      <w:docPartBody>
        <w:p w:rsidR="00576891" w:rsidRDefault="000D6DE9">
          <w:pPr>
            <w:pStyle w:val="F54E715460494383A05ADE9E7AD42F87"/>
          </w:pPr>
          <w:r w:rsidRPr="006124D0">
            <w:t>Item Description</w:t>
          </w:r>
        </w:p>
      </w:docPartBody>
    </w:docPart>
    <w:docPart>
      <w:docPartPr>
        <w:name w:val="BD4D82223DC44789A0ED12D465EEE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28741-ED97-4CE3-8593-47915EC841DE}"/>
      </w:docPartPr>
      <w:docPartBody>
        <w:p w:rsidR="00576891" w:rsidRDefault="000D6DE9">
          <w:pPr>
            <w:pStyle w:val="BD4D82223DC44789A0ED12D465EEE1EC"/>
          </w:pPr>
          <w:r w:rsidRPr="00EF6A99">
            <w:t>$0.00</w:t>
          </w:r>
        </w:p>
      </w:docPartBody>
    </w:docPart>
    <w:docPart>
      <w:docPartPr>
        <w:name w:val="0B21BA263177461480E5AEC3C7CE6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D280C-3923-40E7-BB8A-854ECCCD79EC}"/>
      </w:docPartPr>
      <w:docPartBody>
        <w:p w:rsidR="00576891" w:rsidRDefault="000D6DE9">
          <w:pPr>
            <w:pStyle w:val="0B21BA263177461480E5AEC3C7CE617A"/>
          </w:pPr>
          <w:r w:rsidRPr="006124D0">
            <w:t>Item</w:t>
          </w:r>
        </w:p>
      </w:docPartBody>
    </w:docPart>
    <w:docPart>
      <w:docPartPr>
        <w:name w:val="0CAF1FAF77204B15AAACEC9C2195E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E76EB-83C6-442B-9884-BDCA89493EF6}"/>
      </w:docPartPr>
      <w:docPartBody>
        <w:p w:rsidR="00576891" w:rsidRDefault="000D6DE9">
          <w:pPr>
            <w:pStyle w:val="0CAF1FAF77204B15AAACEC9C2195EB41"/>
          </w:pPr>
          <w:r w:rsidRPr="006124D0">
            <w:t>Item Description</w:t>
          </w:r>
        </w:p>
      </w:docPartBody>
    </w:docPart>
    <w:docPart>
      <w:docPartPr>
        <w:name w:val="B0CD3C8C06A74F94AC9DB04FB68A8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8C7C3-E3BA-4BBC-BF67-509DC30CDA10}"/>
      </w:docPartPr>
      <w:docPartBody>
        <w:p w:rsidR="00576891" w:rsidRDefault="000D6DE9">
          <w:pPr>
            <w:pStyle w:val="B0CD3C8C06A74F94AC9DB04FB68A843E"/>
          </w:pPr>
          <w:r w:rsidRPr="00EF6A99">
            <w:t>$0.00</w:t>
          </w:r>
        </w:p>
      </w:docPartBody>
    </w:docPart>
    <w:docPart>
      <w:docPartPr>
        <w:name w:val="1C30C3DC300B4935B3223280F3EED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FC6C8-0C60-43ED-986D-3FD804CD4B90}"/>
      </w:docPartPr>
      <w:docPartBody>
        <w:p w:rsidR="00576891" w:rsidRDefault="000D6DE9">
          <w:pPr>
            <w:pStyle w:val="1C30C3DC300B4935B3223280F3EED38B"/>
          </w:pPr>
          <w:r w:rsidRPr="006124D0">
            <w:t>Item</w:t>
          </w:r>
        </w:p>
      </w:docPartBody>
    </w:docPart>
    <w:docPart>
      <w:docPartPr>
        <w:name w:val="C57216147D784FB6B971CCCF9C1D2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7F015-E243-49DC-8EB2-DB9A8886FB75}"/>
      </w:docPartPr>
      <w:docPartBody>
        <w:p w:rsidR="00576891" w:rsidRDefault="000D6DE9">
          <w:pPr>
            <w:pStyle w:val="C57216147D784FB6B971CCCF9C1D2BC9"/>
          </w:pPr>
          <w:r w:rsidRPr="006124D0">
            <w:t>Item Description</w:t>
          </w:r>
        </w:p>
      </w:docPartBody>
    </w:docPart>
    <w:docPart>
      <w:docPartPr>
        <w:name w:val="5A256C79C45245FE99E46CD4CA568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C5474-B951-4320-8D28-9B440932EEFD}"/>
      </w:docPartPr>
      <w:docPartBody>
        <w:p w:rsidR="00576891" w:rsidRDefault="000D6DE9">
          <w:pPr>
            <w:pStyle w:val="5A256C79C45245FE99E46CD4CA56848D"/>
          </w:pPr>
          <w:r w:rsidRPr="00EF6A99">
            <w:t>$0.00</w:t>
          </w:r>
        </w:p>
      </w:docPartBody>
    </w:docPart>
    <w:docPart>
      <w:docPartPr>
        <w:name w:val="0EDF44BD380145EE97BF6848342D6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003D1-B186-44FA-8367-952B0ADB9433}"/>
      </w:docPartPr>
      <w:docPartBody>
        <w:p w:rsidR="00576891" w:rsidRDefault="000D6DE9">
          <w:pPr>
            <w:pStyle w:val="0EDF44BD380145EE97BF6848342D669E"/>
          </w:pPr>
          <w:r w:rsidRPr="006124D0">
            <w:t>Item</w:t>
          </w:r>
        </w:p>
      </w:docPartBody>
    </w:docPart>
    <w:docPart>
      <w:docPartPr>
        <w:name w:val="3917A964A83146CFB94E7E3598D33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4693A-4931-4132-B3E2-241D0F6B9C02}"/>
      </w:docPartPr>
      <w:docPartBody>
        <w:p w:rsidR="00576891" w:rsidRDefault="000D6DE9">
          <w:pPr>
            <w:pStyle w:val="3917A964A83146CFB94E7E3598D33B07"/>
          </w:pPr>
          <w:r w:rsidRPr="006124D0">
            <w:t>Item Description</w:t>
          </w:r>
        </w:p>
      </w:docPartBody>
    </w:docPart>
    <w:docPart>
      <w:docPartPr>
        <w:name w:val="99DCF9B20B5E4A2FB7C7D4669C2C9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F3FFC-7CAE-4E87-8AE8-02E03EB352F5}"/>
      </w:docPartPr>
      <w:docPartBody>
        <w:p w:rsidR="00576891" w:rsidRDefault="000D6DE9">
          <w:pPr>
            <w:pStyle w:val="99DCF9B20B5E4A2FB7C7D4669C2C9383"/>
          </w:pPr>
          <w:r w:rsidRPr="00EF6A99">
            <w:t>$0.00</w:t>
          </w:r>
        </w:p>
      </w:docPartBody>
    </w:docPart>
    <w:docPart>
      <w:docPartPr>
        <w:name w:val="A4EC0FF83C7446139F4FF39B4E99D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76A1E-8F61-4289-BDB3-ABC4EA2A91AD}"/>
      </w:docPartPr>
      <w:docPartBody>
        <w:p w:rsidR="00576891" w:rsidRDefault="000D6DE9">
          <w:pPr>
            <w:pStyle w:val="A4EC0FF83C7446139F4FF39B4E99D350"/>
          </w:pPr>
          <w:r w:rsidRPr="006124D0">
            <w:t>Item</w:t>
          </w:r>
        </w:p>
      </w:docPartBody>
    </w:docPart>
    <w:docPart>
      <w:docPartPr>
        <w:name w:val="3ACFF7A7740449B6B7ECBDE6BA111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52CD5-9210-40FD-9D05-E531561D3BE6}"/>
      </w:docPartPr>
      <w:docPartBody>
        <w:p w:rsidR="00576891" w:rsidRDefault="000D6DE9">
          <w:pPr>
            <w:pStyle w:val="3ACFF7A7740449B6B7ECBDE6BA11172B"/>
          </w:pPr>
          <w:r w:rsidRPr="006124D0">
            <w:t>Item Description</w:t>
          </w:r>
        </w:p>
      </w:docPartBody>
    </w:docPart>
    <w:docPart>
      <w:docPartPr>
        <w:name w:val="9E6BC6C82513490BA697BB209070C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8A6E5-A47C-4469-A912-DAD5CBC09E98}"/>
      </w:docPartPr>
      <w:docPartBody>
        <w:p w:rsidR="00576891" w:rsidRDefault="000D6DE9">
          <w:pPr>
            <w:pStyle w:val="9E6BC6C82513490BA697BB209070C366"/>
          </w:pPr>
          <w:r w:rsidRPr="00EF6A99">
            <w:t>$0.00</w:t>
          </w:r>
        </w:p>
      </w:docPartBody>
    </w:docPart>
    <w:docPart>
      <w:docPartPr>
        <w:name w:val="E388A29C2C544184BBE7DA2C0B518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FA6BB-AA0C-42C0-9F8B-E7852E761CBC}"/>
      </w:docPartPr>
      <w:docPartBody>
        <w:p w:rsidR="00576891" w:rsidRDefault="000D6DE9">
          <w:pPr>
            <w:pStyle w:val="E388A29C2C544184BBE7DA2C0B5181C3"/>
          </w:pPr>
          <w:r w:rsidRPr="006124D0">
            <w:t>Item</w:t>
          </w:r>
        </w:p>
      </w:docPartBody>
    </w:docPart>
    <w:docPart>
      <w:docPartPr>
        <w:name w:val="BC15E354E67049A39E783762EFCE4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3C15B-F041-4D98-B66B-15ACABEBD785}"/>
      </w:docPartPr>
      <w:docPartBody>
        <w:p w:rsidR="00576891" w:rsidRDefault="000D6DE9">
          <w:pPr>
            <w:pStyle w:val="BC15E354E67049A39E783762EFCE4121"/>
          </w:pPr>
          <w:r w:rsidRPr="006124D0">
            <w:t>Item Description</w:t>
          </w:r>
        </w:p>
      </w:docPartBody>
    </w:docPart>
    <w:docPart>
      <w:docPartPr>
        <w:name w:val="C45C80CDA1A549F398F4088447E43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2C0A4-62AD-4092-B006-C86A4F999B70}"/>
      </w:docPartPr>
      <w:docPartBody>
        <w:p w:rsidR="00576891" w:rsidRDefault="000D6DE9">
          <w:pPr>
            <w:pStyle w:val="C45C80CDA1A549F398F4088447E439C3"/>
          </w:pPr>
          <w:r w:rsidRPr="00EF6A99">
            <w:t>$0.00</w:t>
          </w:r>
        </w:p>
      </w:docPartBody>
    </w:docPart>
    <w:docPart>
      <w:docPartPr>
        <w:name w:val="3CBC54FE633349BA9C8D62492AD48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A9C77-7F7D-4CDA-ABEA-BCBEBFEE4558}"/>
      </w:docPartPr>
      <w:docPartBody>
        <w:p w:rsidR="00576891" w:rsidRDefault="000D6DE9">
          <w:pPr>
            <w:pStyle w:val="3CBC54FE633349BA9C8D62492AD48AF7"/>
          </w:pPr>
          <w:r w:rsidRPr="006124D0">
            <w:t>Item</w:t>
          </w:r>
        </w:p>
      </w:docPartBody>
    </w:docPart>
    <w:docPart>
      <w:docPartPr>
        <w:name w:val="DCA23909EC174F8D927B7895BB75E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B0000-2192-40B7-BE77-0825BD30050C}"/>
      </w:docPartPr>
      <w:docPartBody>
        <w:p w:rsidR="00576891" w:rsidRDefault="000D6DE9">
          <w:pPr>
            <w:pStyle w:val="DCA23909EC174F8D927B7895BB75E9DE"/>
          </w:pPr>
          <w:r w:rsidRPr="006124D0">
            <w:t>Item Description</w:t>
          </w:r>
        </w:p>
      </w:docPartBody>
    </w:docPart>
    <w:docPart>
      <w:docPartPr>
        <w:name w:val="DD6428B81BF04A27ABDFF6387C0FD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D95AC-EA0F-4DA5-BADF-6FF573A012DF}"/>
      </w:docPartPr>
      <w:docPartBody>
        <w:p w:rsidR="00576891" w:rsidRDefault="000D6DE9">
          <w:pPr>
            <w:pStyle w:val="DD6428B81BF04A27ABDFF6387C0FD5A0"/>
          </w:pPr>
          <w:r w:rsidRPr="00EF6A99">
            <w:t>$0.00</w:t>
          </w:r>
        </w:p>
      </w:docPartBody>
    </w:docPart>
    <w:docPart>
      <w:docPartPr>
        <w:name w:val="4987E17870F245C88852A1A086CAD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98D21-0DD6-4739-B307-28DE6CE74C11}"/>
      </w:docPartPr>
      <w:docPartBody>
        <w:p w:rsidR="00576891" w:rsidRDefault="000D6DE9">
          <w:pPr>
            <w:pStyle w:val="4987E17870F245C88852A1A086CAD49A"/>
          </w:pPr>
          <w:r w:rsidRPr="006124D0">
            <w:t>Describe the dish here</w:t>
          </w:r>
        </w:p>
      </w:docPartBody>
    </w:docPart>
    <w:docPart>
      <w:docPartPr>
        <w:name w:val="F86F1D71176E44F2869AD77F3C25F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59DD-580E-42C3-9312-0B78477921B2}"/>
      </w:docPartPr>
      <w:docPartBody>
        <w:p w:rsidR="00576891" w:rsidRDefault="000D6DE9">
          <w:pPr>
            <w:pStyle w:val="F86F1D71176E44F2869AD77F3C25F789"/>
          </w:pPr>
          <w:r w:rsidRPr="006124D0">
            <w:t>Describe the dish here</w:t>
          </w:r>
        </w:p>
      </w:docPartBody>
    </w:docPart>
    <w:docPart>
      <w:docPartPr>
        <w:name w:val="997F6A1650D144BA939A079FC877B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CE450-FA27-4C34-BCAD-B080B0A025E3}"/>
      </w:docPartPr>
      <w:docPartBody>
        <w:p w:rsidR="00576891" w:rsidRDefault="000D6DE9">
          <w:pPr>
            <w:pStyle w:val="997F6A1650D144BA939A079FC877B225"/>
          </w:pPr>
          <w:r w:rsidRPr="006124D0">
            <w:t>Describe the dish here</w:t>
          </w:r>
        </w:p>
      </w:docPartBody>
    </w:docPart>
    <w:docPart>
      <w:docPartPr>
        <w:name w:val="83767BCF3722463D85B384BACE48D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373CA-AD0E-4030-A550-CF63B9081D61}"/>
      </w:docPartPr>
      <w:docPartBody>
        <w:p w:rsidR="00576891" w:rsidRDefault="000D6DE9">
          <w:pPr>
            <w:pStyle w:val="83767BCF3722463D85B384BACE48D1E0"/>
          </w:pPr>
          <w:r w:rsidRPr="006124D0">
            <w:t>Describe the dish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DE9"/>
    <w:rsid w:val="000D6DE9"/>
    <w:rsid w:val="00576891"/>
    <w:rsid w:val="00A5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FD30BEC202402D94F7F261FDC8DA74">
    <w:name w:val="AAFD30BEC202402D94F7F261FDC8DA74"/>
  </w:style>
  <w:style w:type="paragraph" w:customStyle="1" w:styleId="5E2C72FAF39842B4942E9EC8B650EA2F">
    <w:name w:val="5E2C72FAF39842B4942E9EC8B650EA2F"/>
  </w:style>
  <w:style w:type="paragraph" w:customStyle="1" w:styleId="BD569B54F705424988FCF00961790265">
    <w:name w:val="BD569B54F705424988FCF0096179026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9BCB7635615440689F5CBE72369BE69">
    <w:name w:val="39BCB7635615440689F5CBE72369BE69"/>
  </w:style>
  <w:style w:type="paragraph" w:customStyle="1" w:styleId="4E410E9F96F6479C89B48BDDBC0AAA20">
    <w:name w:val="4E410E9F96F6479C89B48BDDBC0AAA20"/>
  </w:style>
  <w:style w:type="paragraph" w:customStyle="1" w:styleId="321EA04FE8D14503B2CE0C94CDCA63FD">
    <w:name w:val="321EA04FE8D14503B2CE0C94CDCA63FD"/>
  </w:style>
  <w:style w:type="paragraph" w:customStyle="1" w:styleId="BEF6A0E681724B2C900EFFE4940209D8">
    <w:name w:val="BEF6A0E681724B2C900EFFE4940209D8"/>
  </w:style>
  <w:style w:type="paragraph" w:customStyle="1" w:styleId="9FD0D695515147969395F318F2EFE7AE">
    <w:name w:val="9FD0D695515147969395F318F2EFE7AE"/>
  </w:style>
  <w:style w:type="paragraph" w:customStyle="1" w:styleId="D2DB95ABDE464EB69C7B8DAA86CD77A5">
    <w:name w:val="D2DB95ABDE464EB69C7B8DAA86CD77A5"/>
  </w:style>
  <w:style w:type="paragraph" w:customStyle="1" w:styleId="583F949E60404149A819DFB13F942A96">
    <w:name w:val="583F949E60404149A819DFB13F942A96"/>
  </w:style>
  <w:style w:type="paragraph" w:customStyle="1" w:styleId="4D335C54E1D24DB3B4A96C89D4021DBD">
    <w:name w:val="4D335C54E1D24DB3B4A96C89D4021DBD"/>
  </w:style>
  <w:style w:type="paragraph" w:customStyle="1" w:styleId="4B4EF6D3FD02487891DCE9BF6B4987C0">
    <w:name w:val="4B4EF6D3FD02487891DCE9BF6B4987C0"/>
  </w:style>
  <w:style w:type="paragraph" w:customStyle="1" w:styleId="70064EFE651C48319E36D24279CA71BD">
    <w:name w:val="70064EFE651C48319E36D24279CA71BD"/>
  </w:style>
  <w:style w:type="paragraph" w:customStyle="1" w:styleId="4C1D10FA917E470CA6C708A31C5107A2">
    <w:name w:val="4C1D10FA917E470CA6C708A31C5107A2"/>
  </w:style>
  <w:style w:type="paragraph" w:customStyle="1" w:styleId="A87F5436777842BC9A5A64C24F74A7F4">
    <w:name w:val="A87F5436777842BC9A5A64C24F74A7F4"/>
  </w:style>
  <w:style w:type="paragraph" w:customStyle="1" w:styleId="D867719EFB904218B83172582102ED23">
    <w:name w:val="D867719EFB904218B83172582102ED23"/>
  </w:style>
  <w:style w:type="paragraph" w:customStyle="1" w:styleId="588C4CA2AE41481BB1F5B8B458C6F885">
    <w:name w:val="588C4CA2AE41481BB1F5B8B458C6F885"/>
  </w:style>
  <w:style w:type="paragraph" w:customStyle="1" w:styleId="BF3BEBD053144EBFBFA1CDAAAB1F91C5">
    <w:name w:val="BF3BEBD053144EBFBFA1CDAAAB1F91C5"/>
  </w:style>
  <w:style w:type="paragraph" w:customStyle="1" w:styleId="82FA96F0744C4ADA92499A5ABC363001">
    <w:name w:val="82FA96F0744C4ADA92499A5ABC363001"/>
  </w:style>
  <w:style w:type="paragraph" w:customStyle="1" w:styleId="E2692ED9A6D64784BB1B4BC5C56D1968">
    <w:name w:val="E2692ED9A6D64784BB1B4BC5C56D1968"/>
  </w:style>
  <w:style w:type="paragraph" w:customStyle="1" w:styleId="F54E715460494383A05ADE9E7AD42F87">
    <w:name w:val="F54E715460494383A05ADE9E7AD42F87"/>
  </w:style>
  <w:style w:type="paragraph" w:customStyle="1" w:styleId="BD4D82223DC44789A0ED12D465EEE1EC">
    <w:name w:val="BD4D82223DC44789A0ED12D465EEE1EC"/>
  </w:style>
  <w:style w:type="paragraph" w:customStyle="1" w:styleId="0B21BA263177461480E5AEC3C7CE617A">
    <w:name w:val="0B21BA263177461480E5AEC3C7CE617A"/>
  </w:style>
  <w:style w:type="paragraph" w:customStyle="1" w:styleId="0CAF1FAF77204B15AAACEC9C2195EB41">
    <w:name w:val="0CAF1FAF77204B15AAACEC9C2195EB41"/>
  </w:style>
  <w:style w:type="paragraph" w:customStyle="1" w:styleId="B0CD3C8C06A74F94AC9DB04FB68A843E">
    <w:name w:val="B0CD3C8C06A74F94AC9DB04FB68A843E"/>
  </w:style>
  <w:style w:type="paragraph" w:customStyle="1" w:styleId="1C30C3DC300B4935B3223280F3EED38B">
    <w:name w:val="1C30C3DC300B4935B3223280F3EED38B"/>
  </w:style>
  <w:style w:type="paragraph" w:customStyle="1" w:styleId="C57216147D784FB6B971CCCF9C1D2BC9">
    <w:name w:val="C57216147D784FB6B971CCCF9C1D2BC9"/>
  </w:style>
  <w:style w:type="paragraph" w:customStyle="1" w:styleId="5A256C79C45245FE99E46CD4CA56848D">
    <w:name w:val="5A256C79C45245FE99E46CD4CA56848D"/>
  </w:style>
  <w:style w:type="paragraph" w:customStyle="1" w:styleId="0EDF44BD380145EE97BF6848342D669E">
    <w:name w:val="0EDF44BD380145EE97BF6848342D669E"/>
  </w:style>
  <w:style w:type="paragraph" w:customStyle="1" w:styleId="3917A964A83146CFB94E7E3598D33B07">
    <w:name w:val="3917A964A83146CFB94E7E3598D33B07"/>
  </w:style>
  <w:style w:type="paragraph" w:customStyle="1" w:styleId="99DCF9B20B5E4A2FB7C7D4669C2C9383">
    <w:name w:val="99DCF9B20B5E4A2FB7C7D4669C2C9383"/>
  </w:style>
  <w:style w:type="paragraph" w:customStyle="1" w:styleId="A4EC0FF83C7446139F4FF39B4E99D350">
    <w:name w:val="A4EC0FF83C7446139F4FF39B4E99D350"/>
  </w:style>
  <w:style w:type="paragraph" w:customStyle="1" w:styleId="3ACFF7A7740449B6B7ECBDE6BA11172B">
    <w:name w:val="3ACFF7A7740449B6B7ECBDE6BA11172B"/>
  </w:style>
  <w:style w:type="paragraph" w:customStyle="1" w:styleId="9E6BC6C82513490BA697BB209070C366">
    <w:name w:val="9E6BC6C82513490BA697BB209070C366"/>
  </w:style>
  <w:style w:type="paragraph" w:customStyle="1" w:styleId="E388A29C2C544184BBE7DA2C0B5181C3">
    <w:name w:val="E388A29C2C544184BBE7DA2C0B5181C3"/>
  </w:style>
  <w:style w:type="paragraph" w:customStyle="1" w:styleId="BC15E354E67049A39E783762EFCE4121">
    <w:name w:val="BC15E354E67049A39E783762EFCE4121"/>
  </w:style>
  <w:style w:type="paragraph" w:customStyle="1" w:styleId="C45C80CDA1A549F398F4088447E439C3">
    <w:name w:val="C45C80CDA1A549F398F4088447E439C3"/>
  </w:style>
  <w:style w:type="paragraph" w:customStyle="1" w:styleId="3CBC54FE633349BA9C8D62492AD48AF7">
    <w:name w:val="3CBC54FE633349BA9C8D62492AD48AF7"/>
  </w:style>
  <w:style w:type="paragraph" w:customStyle="1" w:styleId="DCA23909EC174F8D927B7895BB75E9DE">
    <w:name w:val="DCA23909EC174F8D927B7895BB75E9DE"/>
  </w:style>
  <w:style w:type="paragraph" w:customStyle="1" w:styleId="DD6428B81BF04A27ABDFF6387C0FD5A0">
    <w:name w:val="DD6428B81BF04A27ABDFF6387C0FD5A0"/>
  </w:style>
  <w:style w:type="paragraph" w:customStyle="1" w:styleId="4987E17870F245C88852A1A086CAD49A">
    <w:name w:val="4987E17870F245C88852A1A086CAD49A"/>
  </w:style>
  <w:style w:type="paragraph" w:customStyle="1" w:styleId="F86F1D71176E44F2869AD77F3C25F789">
    <w:name w:val="F86F1D71176E44F2869AD77F3C25F789"/>
  </w:style>
  <w:style w:type="paragraph" w:customStyle="1" w:styleId="997F6A1650D144BA939A079FC877B225">
    <w:name w:val="997F6A1650D144BA939A079FC877B225"/>
  </w:style>
  <w:style w:type="paragraph" w:customStyle="1" w:styleId="83767BCF3722463D85B384BACE48D1E0">
    <w:name w:val="83767BCF3722463D85B384BACE48D1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7005FF-39D8-43A1-82CF-4B8592AF7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866DD2-D645-43AA-A026-888032DB1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BED5CE-95A0-48B3-9377-895597E471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711EFC4-A1EA-4112-9465-260EC248F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Restaurant brochure</Template>
  <TotalTime>0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2020-05-11T11:25:00Z</dcterms:created>
  <dcterms:modified xsi:type="dcterms:W3CDTF">2020-05-12T11:32:00Z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